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1B6" w:rsidRPr="002715EC" w:rsidRDefault="002661B6" w:rsidP="0016135C">
      <w:pPr>
        <w:widowControl w:val="0"/>
        <w:spacing w:after="0" w:line="250" w:lineRule="auto"/>
        <w:ind w:right="-57"/>
        <w:rPr>
          <w:b/>
          <w:smallCaps/>
          <w:color w:val="000000" w:themeColor="text1"/>
        </w:rPr>
      </w:pPr>
      <w:r w:rsidRPr="002715EC">
        <w:rPr>
          <w:b/>
          <w:color w:val="000000" w:themeColor="text1"/>
        </w:rPr>
        <w:t xml:space="preserve">Дата </w:t>
      </w:r>
      <w:r w:rsidRPr="002715EC">
        <w:rPr>
          <w:color w:val="000000" w:themeColor="text1"/>
        </w:rPr>
        <w:t xml:space="preserve">________________         </w:t>
      </w:r>
      <w:r w:rsidRPr="002715EC">
        <w:rPr>
          <w:b/>
          <w:color w:val="000000" w:themeColor="text1"/>
        </w:rPr>
        <w:t>Тема 1-й недели:</w:t>
      </w:r>
      <w:r w:rsidRPr="002715EC">
        <w:rPr>
          <w:color w:val="000000" w:themeColor="text1"/>
        </w:rPr>
        <w:t xml:space="preserve"> </w:t>
      </w:r>
      <w:r w:rsidRPr="002715EC">
        <w:rPr>
          <w:b/>
          <w:smallCaps/>
          <w:color w:val="000000" w:themeColor="text1"/>
        </w:rPr>
        <w:t>Семья.</w:t>
      </w:r>
      <w:r w:rsidRPr="002715EC">
        <w:rPr>
          <w:color w:val="000000" w:themeColor="text1"/>
        </w:rPr>
        <w:t xml:space="preserve">               </w:t>
      </w:r>
      <w:r w:rsidRPr="002715EC">
        <w:rPr>
          <w:b/>
          <w:color w:val="000000" w:themeColor="text1"/>
        </w:rPr>
        <w:t xml:space="preserve">Прогулка 1: </w:t>
      </w:r>
      <w:r w:rsidRPr="002715EC">
        <w:rPr>
          <w:b/>
          <w:smallCaps/>
          <w:color w:val="000000" w:themeColor="text1"/>
        </w:rPr>
        <w:t>Моя мамочка.</w:t>
      </w:r>
    </w:p>
    <w:p w:rsidR="002661B6" w:rsidRPr="002715EC" w:rsidRDefault="002661B6" w:rsidP="0016135C">
      <w:pPr>
        <w:widowControl w:val="0"/>
        <w:spacing w:after="0" w:line="250" w:lineRule="auto"/>
        <w:ind w:right="-57"/>
        <w:rPr>
          <w:color w:val="000000" w:themeColor="text1"/>
        </w:rPr>
      </w:pPr>
      <w:r w:rsidRPr="002715EC">
        <w:rPr>
          <w:b/>
          <w:color w:val="000000" w:themeColor="text1"/>
        </w:rPr>
        <w:t xml:space="preserve">Педагогические цели: </w:t>
      </w:r>
      <w:r w:rsidRPr="002715EC">
        <w:rPr>
          <w:color w:val="000000" w:themeColor="text1"/>
          <w:lang w:eastAsia="ru-RU"/>
        </w:rPr>
        <w:t>формировать первичные ценностные представления  о семье, семейных традициях, важности труда мам для всей семьи.</w:t>
      </w:r>
    </w:p>
    <w:p w:rsidR="002661B6" w:rsidRPr="002715EC" w:rsidRDefault="002661B6" w:rsidP="0016135C">
      <w:pPr>
        <w:widowControl w:val="0"/>
        <w:spacing w:after="0" w:line="250" w:lineRule="auto"/>
        <w:ind w:right="-57"/>
        <w:rPr>
          <w:color w:val="000000" w:themeColor="text1"/>
        </w:rPr>
      </w:pPr>
      <w:r w:rsidRPr="002715EC">
        <w:rPr>
          <w:b/>
          <w:color w:val="000000" w:themeColor="text1"/>
        </w:rPr>
        <w:t>Целевые ориентиры:</w:t>
      </w:r>
      <w:r w:rsidRPr="002715EC">
        <w:rPr>
          <w:color w:val="000000" w:themeColor="text1"/>
        </w:rPr>
        <w:t xml:space="preserve"> стремится к общению </w:t>
      </w:r>
      <w:proofErr w:type="gramStart"/>
      <w:r w:rsidRPr="002715EC">
        <w:rPr>
          <w:color w:val="000000" w:themeColor="text1"/>
        </w:rPr>
        <w:t>со</w:t>
      </w:r>
      <w:proofErr w:type="gramEnd"/>
      <w:r w:rsidRPr="002715EC">
        <w:rPr>
          <w:color w:val="000000" w:themeColor="text1"/>
        </w:rPr>
        <w:t xml:space="preserve"> взрослыми и сверстниками, проявляет любознательность, инициативу и самостоятельность в разных видах деятел</w:t>
      </w:r>
      <w:r w:rsidRPr="002715EC">
        <w:rPr>
          <w:color w:val="000000" w:themeColor="text1"/>
        </w:rPr>
        <w:t>ь</w:t>
      </w:r>
      <w:r w:rsidRPr="002715EC">
        <w:rPr>
          <w:color w:val="000000" w:themeColor="text1"/>
        </w:rPr>
        <w:t>ности, интересуется причинно-следственными связями, склонен наблюдать, экспериментировать, обладает начальными знаниями о природном мире.</w:t>
      </w:r>
    </w:p>
    <w:p w:rsidR="002661B6" w:rsidRPr="002715EC" w:rsidRDefault="002661B6" w:rsidP="0016135C">
      <w:pPr>
        <w:widowControl w:val="0"/>
        <w:spacing w:after="0" w:line="250" w:lineRule="auto"/>
        <w:ind w:right="-57"/>
        <w:rPr>
          <w:color w:val="000000" w:themeColor="text1"/>
        </w:rPr>
      </w:pPr>
      <w:r w:rsidRPr="002715EC">
        <w:rPr>
          <w:b/>
          <w:color w:val="000000" w:themeColor="text1"/>
        </w:rPr>
        <w:t>Реализуемые образовательные области:</w:t>
      </w:r>
      <w:r w:rsidRPr="002715EC">
        <w:rPr>
          <w:color w:val="000000" w:themeColor="text1"/>
        </w:rPr>
        <w:t xml:space="preserve"> физическое развитие, познавательное развитие,  речевое развитие,  социально-коммуникативное развитие.</w:t>
      </w:r>
    </w:p>
    <w:p w:rsidR="002661B6" w:rsidRPr="002715EC" w:rsidRDefault="002661B6" w:rsidP="0016135C">
      <w:pPr>
        <w:widowControl w:val="0"/>
        <w:spacing w:after="120" w:line="250" w:lineRule="auto"/>
        <w:ind w:right="-57"/>
        <w:rPr>
          <w:color w:val="000000" w:themeColor="text1"/>
        </w:rPr>
      </w:pPr>
      <w:r w:rsidRPr="002715EC">
        <w:rPr>
          <w:b/>
          <w:color w:val="000000" w:themeColor="text1"/>
        </w:rPr>
        <w:t xml:space="preserve">Средства реализации: </w:t>
      </w:r>
      <w:r w:rsidRPr="002715EC">
        <w:rPr>
          <w:color w:val="000000" w:themeColor="text1"/>
        </w:rPr>
        <w:t>наблюдение, беседа, игровая мотивация, динамическая пауза, подвижная игра.</w:t>
      </w:r>
    </w:p>
    <w:tbl>
      <w:tblPr>
        <w:tblW w:w="15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6"/>
        <w:gridCol w:w="12"/>
        <w:gridCol w:w="4787"/>
        <w:gridCol w:w="29"/>
        <w:gridCol w:w="4472"/>
        <w:gridCol w:w="3059"/>
        <w:gridCol w:w="58"/>
      </w:tblGrid>
      <w:tr w:rsidR="002715EC" w:rsidRPr="002715EC" w:rsidTr="0083589D">
        <w:trPr>
          <w:jc w:val="center"/>
        </w:trPr>
        <w:tc>
          <w:tcPr>
            <w:tcW w:w="3188" w:type="dxa"/>
            <w:gridSpan w:val="2"/>
            <w:vMerge w:val="restart"/>
            <w:vAlign w:val="center"/>
          </w:tcPr>
          <w:p w:rsidR="001E20EC" w:rsidRPr="002715EC" w:rsidRDefault="001E20EC" w:rsidP="0016135C">
            <w:pPr>
              <w:spacing w:after="0" w:line="250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Структура прогулки</w:t>
            </w:r>
            <w:r w:rsidRPr="002715EC">
              <w:rPr>
                <w:color w:val="000000" w:themeColor="text1"/>
                <w:sz w:val="20"/>
              </w:rPr>
              <w:br/>
              <w:t>(дидактические элементы</w:t>
            </w:r>
            <w:r w:rsidRPr="002715EC">
              <w:rPr>
                <w:color w:val="000000" w:themeColor="text1"/>
                <w:sz w:val="20"/>
              </w:rPr>
              <w:br/>
              <w:t>и виды детской деятельности)</w:t>
            </w:r>
          </w:p>
        </w:tc>
        <w:tc>
          <w:tcPr>
            <w:tcW w:w="12405" w:type="dxa"/>
            <w:gridSpan w:val="5"/>
            <w:vAlign w:val="center"/>
          </w:tcPr>
          <w:p w:rsidR="001E20EC" w:rsidRPr="002715EC" w:rsidRDefault="001E20EC" w:rsidP="0016135C">
            <w:pPr>
              <w:spacing w:after="0" w:line="250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Содержание деятельности в первой половине дня</w:t>
            </w:r>
          </w:p>
        </w:tc>
      </w:tr>
      <w:tr w:rsidR="002715EC" w:rsidRPr="002715EC" w:rsidTr="00264618">
        <w:trPr>
          <w:jc w:val="center"/>
        </w:trPr>
        <w:tc>
          <w:tcPr>
            <w:tcW w:w="3188" w:type="dxa"/>
            <w:gridSpan w:val="2"/>
            <w:vMerge/>
            <w:vAlign w:val="center"/>
          </w:tcPr>
          <w:p w:rsidR="001E20EC" w:rsidRPr="002715EC" w:rsidRDefault="001E20EC" w:rsidP="0016135C">
            <w:pPr>
              <w:spacing w:after="0" w:line="250" w:lineRule="auto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816" w:type="dxa"/>
            <w:gridSpan w:val="2"/>
            <w:vAlign w:val="center"/>
          </w:tcPr>
          <w:p w:rsidR="001E20EC" w:rsidRPr="002715EC" w:rsidRDefault="001E20EC" w:rsidP="0016135C">
            <w:pPr>
              <w:spacing w:after="0" w:line="250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 xml:space="preserve">Совместная деятельность </w:t>
            </w:r>
            <w:r w:rsidR="002661B6" w:rsidRPr="002715EC">
              <w:rPr>
                <w:color w:val="000000" w:themeColor="text1"/>
                <w:sz w:val="20"/>
              </w:rPr>
              <w:t>педагога</w:t>
            </w:r>
            <w:r w:rsidRPr="002715EC">
              <w:rPr>
                <w:color w:val="000000" w:themeColor="text1"/>
                <w:sz w:val="20"/>
              </w:rPr>
              <w:t xml:space="preserve"> и детей</w:t>
            </w:r>
          </w:p>
        </w:tc>
        <w:tc>
          <w:tcPr>
            <w:tcW w:w="4472" w:type="dxa"/>
            <w:vAlign w:val="center"/>
          </w:tcPr>
          <w:p w:rsidR="001E20EC" w:rsidRPr="002715EC" w:rsidRDefault="001E20EC" w:rsidP="0016135C">
            <w:pPr>
              <w:spacing w:after="0" w:line="250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Самостоятельная деятельность детей</w:t>
            </w:r>
          </w:p>
        </w:tc>
        <w:tc>
          <w:tcPr>
            <w:tcW w:w="3117" w:type="dxa"/>
            <w:gridSpan w:val="2"/>
            <w:vAlign w:val="center"/>
          </w:tcPr>
          <w:p w:rsidR="001E20EC" w:rsidRPr="002715EC" w:rsidRDefault="001E20EC" w:rsidP="0016135C">
            <w:pPr>
              <w:spacing w:after="0" w:line="250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Результат деятельности</w:t>
            </w:r>
          </w:p>
        </w:tc>
      </w:tr>
      <w:tr w:rsidR="002715EC" w:rsidRPr="002715EC" w:rsidTr="00264618">
        <w:trPr>
          <w:jc w:val="center"/>
        </w:trPr>
        <w:tc>
          <w:tcPr>
            <w:tcW w:w="3188" w:type="dxa"/>
            <w:gridSpan w:val="2"/>
          </w:tcPr>
          <w:p w:rsidR="00AB545C" w:rsidRPr="002715EC" w:rsidRDefault="00AB545C" w:rsidP="0016135C">
            <w:pPr>
              <w:spacing w:after="0" w:line="250" w:lineRule="auto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>1. Организационный момент</w:t>
            </w:r>
          </w:p>
        </w:tc>
        <w:tc>
          <w:tcPr>
            <w:tcW w:w="4816" w:type="dxa"/>
            <w:gridSpan w:val="2"/>
          </w:tcPr>
          <w:p w:rsidR="00AB545C" w:rsidRPr="002715EC" w:rsidRDefault="00AB545C" w:rsidP="0016135C">
            <w:pPr>
              <w:widowControl w:val="0"/>
              <w:spacing w:after="0" w:line="25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 xml:space="preserve">– Кого вы любите больше всех? </w:t>
            </w:r>
            <w:r w:rsidRPr="002715EC">
              <w:rPr>
                <w:i/>
                <w:color w:val="000000" w:themeColor="text1"/>
              </w:rPr>
              <w:t>(Мамочку.)</w:t>
            </w:r>
          </w:p>
        </w:tc>
        <w:tc>
          <w:tcPr>
            <w:tcW w:w="4472" w:type="dxa"/>
          </w:tcPr>
          <w:p w:rsidR="00AB545C" w:rsidRPr="002715EC" w:rsidRDefault="00AB545C" w:rsidP="0016135C">
            <w:pPr>
              <w:widowControl w:val="0"/>
              <w:spacing w:after="0" w:line="25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Пускают мыльные пузыри</w:t>
            </w:r>
          </w:p>
        </w:tc>
        <w:tc>
          <w:tcPr>
            <w:tcW w:w="3117" w:type="dxa"/>
            <w:gridSpan w:val="2"/>
          </w:tcPr>
          <w:p w:rsidR="00AB545C" w:rsidRPr="002715EC" w:rsidRDefault="00AB545C" w:rsidP="0016135C">
            <w:pPr>
              <w:widowControl w:val="0"/>
              <w:spacing w:after="0" w:line="25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Интересуются темой прогулки</w:t>
            </w:r>
          </w:p>
        </w:tc>
      </w:tr>
      <w:tr w:rsidR="002715EC" w:rsidRPr="002715EC" w:rsidTr="00264618">
        <w:trPr>
          <w:jc w:val="center"/>
        </w:trPr>
        <w:tc>
          <w:tcPr>
            <w:tcW w:w="3188" w:type="dxa"/>
            <w:gridSpan w:val="2"/>
          </w:tcPr>
          <w:p w:rsidR="00AB545C" w:rsidRPr="002715EC" w:rsidRDefault="00AB545C" w:rsidP="0016135C">
            <w:pPr>
              <w:spacing w:after="0" w:line="250" w:lineRule="auto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>2. Коммуникативная де</w:t>
            </w:r>
            <w:r w:rsidRPr="002715EC">
              <w:rPr>
                <w:b/>
                <w:color w:val="000000" w:themeColor="text1"/>
              </w:rPr>
              <w:t>я</w:t>
            </w:r>
            <w:r w:rsidRPr="002715EC">
              <w:rPr>
                <w:b/>
                <w:color w:val="000000" w:themeColor="text1"/>
              </w:rPr>
              <w:t>тельность:</w:t>
            </w:r>
          </w:p>
          <w:p w:rsidR="00AB545C" w:rsidRPr="002715EC" w:rsidRDefault="00AB545C" w:rsidP="0016135C">
            <w:pPr>
              <w:spacing w:after="0" w:line="250" w:lineRule="auto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• беседа</w:t>
            </w:r>
          </w:p>
        </w:tc>
        <w:tc>
          <w:tcPr>
            <w:tcW w:w="4816" w:type="dxa"/>
            <w:gridSpan w:val="2"/>
          </w:tcPr>
          <w:p w:rsidR="00AB545C" w:rsidRPr="002715EC" w:rsidRDefault="0016135C" w:rsidP="0016135C">
            <w:pPr>
              <w:widowControl w:val="0"/>
              <w:shd w:val="clear" w:color="auto" w:fill="FFFFFF"/>
              <w:spacing w:after="0" w:line="250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– </w:t>
            </w:r>
            <w:r w:rsidR="00AB545C" w:rsidRPr="002715EC">
              <w:rPr>
                <w:color w:val="000000" w:themeColor="text1"/>
                <w:lang w:eastAsia="ru-RU"/>
              </w:rPr>
              <w:t>Самое первое слово малыша – мама. Это те</w:t>
            </w:r>
            <w:r w:rsidR="00AB545C" w:rsidRPr="002715EC">
              <w:rPr>
                <w:color w:val="000000" w:themeColor="text1"/>
                <w:lang w:eastAsia="ru-RU"/>
              </w:rPr>
              <w:t>п</w:t>
            </w:r>
            <w:r w:rsidR="00AB545C" w:rsidRPr="002715EC">
              <w:rPr>
                <w:color w:val="000000" w:themeColor="text1"/>
                <w:lang w:eastAsia="ru-RU"/>
              </w:rPr>
              <w:t>лое, любимое, самое доброе слово на свете. Каждый ребенок любит свою маму и не может  обойтись без мамы ни одного дня</w:t>
            </w:r>
            <w:r w:rsidR="0083589D" w:rsidRPr="002715EC">
              <w:rPr>
                <w:color w:val="000000" w:themeColor="text1"/>
                <w:lang w:eastAsia="ru-RU"/>
              </w:rPr>
              <w:t>,</w:t>
            </w:r>
            <w:r w:rsidR="00AB545C" w:rsidRPr="002715EC">
              <w:rPr>
                <w:color w:val="000000" w:themeColor="text1"/>
                <w:lang w:eastAsia="ru-RU"/>
              </w:rPr>
              <w:t xml:space="preserve"> а мама не м</w:t>
            </w:r>
            <w:r w:rsidR="00AB545C" w:rsidRPr="002715EC">
              <w:rPr>
                <w:color w:val="000000" w:themeColor="text1"/>
                <w:lang w:eastAsia="ru-RU"/>
              </w:rPr>
              <w:t>о</w:t>
            </w:r>
            <w:r w:rsidR="00AB545C" w:rsidRPr="002715EC">
              <w:rPr>
                <w:color w:val="000000" w:themeColor="text1"/>
                <w:lang w:eastAsia="ru-RU"/>
              </w:rPr>
              <w:t>жет обойтись без своего ребенка</w:t>
            </w:r>
          </w:p>
        </w:tc>
        <w:tc>
          <w:tcPr>
            <w:tcW w:w="4472" w:type="dxa"/>
          </w:tcPr>
          <w:p w:rsidR="00AB545C" w:rsidRPr="002715EC" w:rsidRDefault="0016135C" w:rsidP="0016135C">
            <w:pPr>
              <w:pStyle w:val="aa"/>
              <w:widowControl w:val="0"/>
              <w:spacing w:before="0" w:beforeAutospacing="0" w:after="0" w:afterAutospacing="0" w:line="250" w:lineRule="auto"/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2715EC">
              <w:rPr>
                <w:color w:val="000000" w:themeColor="text1"/>
                <w:spacing w:val="40"/>
                <w:sz w:val="22"/>
                <w:szCs w:val="22"/>
              </w:rPr>
              <w:t>Подвижная и</w:t>
            </w:r>
            <w:r w:rsidR="00AB545C" w:rsidRPr="002715EC">
              <w:rPr>
                <w:bCs/>
                <w:color w:val="000000" w:themeColor="text1"/>
                <w:spacing w:val="40"/>
                <w:sz w:val="22"/>
                <w:szCs w:val="22"/>
              </w:rPr>
              <w:t>гра</w:t>
            </w:r>
            <w:r w:rsidR="00AB545C" w:rsidRPr="002715EC">
              <w:rPr>
                <w:bCs/>
                <w:color w:val="000000" w:themeColor="text1"/>
                <w:sz w:val="22"/>
                <w:szCs w:val="22"/>
              </w:rPr>
              <w:t xml:space="preserve"> «Такси»</w:t>
            </w:r>
            <w:r w:rsidRPr="002715EC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:rsidR="00AB545C" w:rsidRPr="002715EC" w:rsidRDefault="00AB545C" w:rsidP="0016135C">
            <w:pPr>
              <w:widowControl w:val="0"/>
              <w:spacing w:after="0" w:line="25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Дети двигаются парами и тройками, меняя направление движения</w:t>
            </w:r>
            <w:r w:rsidR="00D67074" w:rsidRPr="002715EC">
              <w:rPr>
                <w:color w:val="000000" w:themeColor="text1"/>
              </w:rPr>
              <w:t>,</w:t>
            </w:r>
            <w:r w:rsidRPr="002715EC">
              <w:rPr>
                <w:color w:val="000000" w:themeColor="text1"/>
              </w:rPr>
              <w:t xml:space="preserve"> соразмеряя свои </w:t>
            </w:r>
            <w:proofErr w:type="spellStart"/>
            <w:proofErr w:type="gramStart"/>
            <w:r w:rsidRPr="002715EC">
              <w:rPr>
                <w:color w:val="000000" w:themeColor="text1"/>
              </w:rPr>
              <w:t>дви</w:t>
            </w:r>
            <w:r w:rsidR="00D67074" w:rsidRPr="002715EC">
              <w:rPr>
                <w:color w:val="000000" w:themeColor="text1"/>
              </w:rPr>
              <w:t>-</w:t>
            </w:r>
            <w:r w:rsidRPr="002715EC">
              <w:rPr>
                <w:color w:val="000000" w:themeColor="text1"/>
              </w:rPr>
              <w:t>жения</w:t>
            </w:r>
            <w:proofErr w:type="spellEnd"/>
            <w:proofErr w:type="gramEnd"/>
            <w:r w:rsidRPr="002715EC">
              <w:rPr>
                <w:color w:val="000000" w:themeColor="text1"/>
              </w:rPr>
              <w:t xml:space="preserve"> с движениями парт</w:t>
            </w:r>
            <w:r w:rsidR="0083589D" w:rsidRPr="002715EC">
              <w:rPr>
                <w:color w:val="000000" w:themeColor="text1"/>
              </w:rPr>
              <w:t>неров</w:t>
            </w:r>
          </w:p>
        </w:tc>
        <w:tc>
          <w:tcPr>
            <w:tcW w:w="3117" w:type="dxa"/>
            <w:gridSpan w:val="2"/>
          </w:tcPr>
          <w:p w:rsidR="00264618" w:rsidRPr="002715EC" w:rsidRDefault="00AB545C" w:rsidP="0016135C">
            <w:pPr>
              <w:widowControl w:val="0"/>
              <w:spacing w:after="0" w:line="25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 xml:space="preserve">Делают вывод о том, что </w:t>
            </w:r>
            <w:proofErr w:type="spellStart"/>
            <w:r w:rsidRPr="002715EC">
              <w:rPr>
                <w:color w:val="000000" w:themeColor="text1"/>
              </w:rPr>
              <w:t>ма</w:t>
            </w:r>
            <w:proofErr w:type="spellEnd"/>
            <w:r w:rsidR="00264618" w:rsidRPr="002715EC">
              <w:rPr>
                <w:color w:val="000000" w:themeColor="text1"/>
              </w:rPr>
              <w:t>-</w:t>
            </w:r>
          </w:p>
          <w:p w:rsidR="00AB545C" w:rsidRPr="002715EC" w:rsidRDefault="00AB545C" w:rsidP="0016135C">
            <w:pPr>
              <w:widowControl w:val="0"/>
              <w:spacing w:after="0" w:line="250" w:lineRule="auto"/>
              <w:ind w:right="-57"/>
              <w:rPr>
                <w:color w:val="000000" w:themeColor="text1"/>
              </w:rPr>
            </w:pPr>
            <w:proofErr w:type="spellStart"/>
            <w:r w:rsidRPr="002715EC">
              <w:rPr>
                <w:color w:val="000000" w:themeColor="text1"/>
              </w:rPr>
              <w:t>ма</w:t>
            </w:r>
            <w:proofErr w:type="spellEnd"/>
            <w:r w:rsidRPr="002715EC">
              <w:rPr>
                <w:color w:val="000000" w:themeColor="text1"/>
              </w:rPr>
              <w:t xml:space="preserve"> – самый близкий и родной человек </w:t>
            </w:r>
            <w:r w:rsidR="0016135C" w:rsidRPr="002715EC">
              <w:rPr>
                <w:color w:val="000000" w:themeColor="text1"/>
              </w:rPr>
              <w:t xml:space="preserve"> </w:t>
            </w:r>
          </w:p>
        </w:tc>
      </w:tr>
      <w:tr w:rsidR="002715EC" w:rsidRPr="002715EC" w:rsidTr="00804435">
        <w:trPr>
          <w:jc w:val="center"/>
        </w:trPr>
        <w:tc>
          <w:tcPr>
            <w:tcW w:w="3188" w:type="dxa"/>
            <w:gridSpan w:val="2"/>
            <w:tcBorders>
              <w:bottom w:val="single" w:sz="4" w:space="0" w:color="auto"/>
            </w:tcBorders>
          </w:tcPr>
          <w:p w:rsidR="00AB545C" w:rsidRPr="002715EC" w:rsidRDefault="00AB545C" w:rsidP="0016135C">
            <w:pPr>
              <w:spacing w:after="0" w:line="250" w:lineRule="auto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>3. Познавательно-</w:t>
            </w:r>
            <w:proofErr w:type="spellStart"/>
            <w:r w:rsidRPr="002715EC">
              <w:rPr>
                <w:b/>
                <w:color w:val="000000" w:themeColor="text1"/>
              </w:rPr>
              <w:t>исследова</w:t>
            </w:r>
            <w:proofErr w:type="spellEnd"/>
            <w:r w:rsidRPr="002715EC">
              <w:rPr>
                <w:b/>
                <w:color w:val="000000" w:themeColor="text1"/>
              </w:rPr>
              <w:t>-</w:t>
            </w:r>
            <w:proofErr w:type="spellStart"/>
            <w:r w:rsidRPr="002715EC">
              <w:rPr>
                <w:b/>
                <w:color w:val="000000" w:themeColor="text1"/>
              </w:rPr>
              <w:t>тельская</w:t>
            </w:r>
            <w:proofErr w:type="spellEnd"/>
            <w:r w:rsidRPr="002715EC">
              <w:rPr>
                <w:b/>
                <w:color w:val="000000" w:themeColor="text1"/>
              </w:rPr>
              <w:t xml:space="preserve"> деятельность:</w:t>
            </w:r>
          </w:p>
          <w:p w:rsidR="00BB5729" w:rsidRPr="002715EC" w:rsidRDefault="00AB545C" w:rsidP="0016135C">
            <w:pPr>
              <w:spacing w:after="0" w:line="250" w:lineRule="auto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 xml:space="preserve">• </w:t>
            </w:r>
            <w:r w:rsidR="00BB5729" w:rsidRPr="002715EC">
              <w:rPr>
                <w:color w:val="000000" w:themeColor="text1"/>
              </w:rPr>
              <w:t>наблюдение в неживой пр</w:t>
            </w:r>
            <w:r w:rsidR="00BB5729" w:rsidRPr="002715EC">
              <w:rPr>
                <w:color w:val="000000" w:themeColor="text1"/>
              </w:rPr>
              <w:t>и</w:t>
            </w:r>
            <w:r w:rsidR="00BB5729" w:rsidRPr="002715EC">
              <w:rPr>
                <w:color w:val="000000" w:themeColor="text1"/>
              </w:rPr>
              <w:t>роде</w:t>
            </w:r>
          </w:p>
        </w:tc>
        <w:tc>
          <w:tcPr>
            <w:tcW w:w="4816" w:type="dxa"/>
            <w:gridSpan w:val="2"/>
            <w:tcBorders>
              <w:bottom w:val="single" w:sz="4" w:space="0" w:color="auto"/>
            </w:tcBorders>
          </w:tcPr>
          <w:p w:rsidR="0016135C" w:rsidRPr="002715EC" w:rsidRDefault="00AB545C" w:rsidP="0016135C">
            <w:pPr>
              <w:widowControl w:val="0"/>
              <w:spacing w:after="0" w:line="250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– Когда солнышко </w:t>
            </w:r>
            <w:proofErr w:type="gramStart"/>
            <w:r w:rsidRPr="002715EC">
              <w:rPr>
                <w:color w:val="000000" w:themeColor="text1"/>
                <w:lang w:eastAsia="ru-RU"/>
              </w:rPr>
              <w:t>пригрело</w:t>
            </w:r>
            <w:proofErr w:type="gramEnd"/>
            <w:r w:rsidRPr="002715EC">
              <w:rPr>
                <w:color w:val="000000" w:themeColor="text1"/>
                <w:lang w:eastAsia="ru-RU"/>
              </w:rPr>
              <w:t xml:space="preserve"> и сосулька </w:t>
            </w:r>
            <w:r w:rsidR="0016135C" w:rsidRPr="002715EC">
              <w:rPr>
                <w:color w:val="000000" w:themeColor="text1"/>
                <w:lang w:eastAsia="ru-RU"/>
              </w:rPr>
              <w:t>начала</w:t>
            </w:r>
            <w:r w:rsidRPr="002715EC">
              <w:rPr>
                <w:color w:val="000000" w:themeColor="text1"/>
                <w:lang w:eastAsia="ru-RU"/>
              </w:rPr>
              <w:t xml:space="preserve"> таять, с неё </w:t>
            </w:r>
            <w:r w:rsidR="0016135C" w:rsidRPr="002715EC">
              <w:rPr>
                <w:color w:val="000000" w:themeColor="text1"/>
                <w:lang w:eastAsia="ru-RU"/>
              </w:rPr>
              <w:t>стала</w:t>
            </w:r>
            <w:r w:rsidRPr="002715EC">
              <w:rPr>
                <w:color w:val="000000" w:themeColor="text1"/>
                <w:lang w:eastAsia="ru-RU"/>
              </w:rPr>
              <w:t xml:space="preserve"> капать вода. Вспомните, что </w:t>
            </w:r>
          </w:p>
          <w:p w:rsidR="00AB545C" w:rsidRPr="002715EC" w:rsidRDefault="00AB545C" w:rsidP="00D67074">
            <w:pPr>
              <w:widowControl w:val="0"/>
              <w:spacing w:after="0" w:line="25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  <w:spacing w:val="-2"/>
                <w:lang w:eastAsia="ru-RU"/>
              </w:rPr>
              <w:t xml:space="preserve">в морозную погоду сосульки не тают. Сосульки </w:t>
            </w:r>
            <w:r w:rsidR="0016135C" w:rsidRPr="002715EC">
              <w:rPr>
                <w:color w:val="000000" w:themeColor="text1"/>
                <w:spacing w:val="-2"/>
                <w:lang w:eastAsia="ru-RU"/>
              </w:rPr>
              <w:t>–</w:t>
            </w:r>
            <w:r w:rsidRPr="002715EC">
              <w:rPr>
                <w:color w:val="000000" w:themeColor="text1"/>
                <w:lang w:eastAsia="ru-RU"/>
              </w:rPr>
              <w:t xml:space="preserve"> это замерзшая вода, </w:t>
            </w:r>
            <w:r w:rsidR="00D67074" w:rsidRPr="002715EC">
              <w:rPr>
                <w:color w:val="000000" w:themeColor="text1"/>
                <w:lang w:eastAsia="ru-RU"/>
              </w:rPr>
              <w:t xml:space="preserve">они тают </w:t>
            </w:r>
            <w:r w:rsidRPr="002715EC">
              <w:rPr>
                <w:color w:val="000000" w:themeColor="text1"/>
                <w:lang w:eastAsia="ru-RU"/>
              </w:rPr>
              <w:t>от тепла. Солны</w:t>
            </w:r>
            <w:r w:rsidRPr="002715EC">
              <w:rPr>
                <w:color w:val="000000" w:themeColor="text1"/>
                <w:lang w:eastAsia="ru-RU"/>
              </w:rPr>
              <w:t>ш</w:t>
            </w:r>
            <w:r w:rsidRPr="002715EC">
              <w:rPr>
                <w:color w:val="000000" w:themeColor="text1"/>
                <w:lang w:eastAsia="ru-RU"/>
              </w:rPr>
              <w:t xml:space="preserve">ко пригревает всё сильнее и сильнее. Всё вокруг от </w:t>
            </w:r>
            <w:r w:rsidR="0016135C" w:rsidRPr="002715EC">
              <w:rPr>
                <w:color w:val="000000" w:themeColor="text1"/>
                <w:lang w:eastAsia="ru-RU"/>
              </w:rPr>
              <w:t>его</w:t>
            </w:r>
            <w:r w:rsidRPr="002715EC">
              <w:rPr>
                <w:color w:val="000000" w:themeColor="text1"/>
                <w:lang w:eastAsia="ru-RU"/>
              </w:rPr>
              <w:t xml:space="preserve"> тепла улыбается. Только сосулькам грус</w:t>
            </w:r>
            <w:r w:rsidRPr="002715EC">
              <w:rPr>
                <w:color w:val="000000" w:themeColor="text1"/>
                <w:lang w:eastAsia="ru-RU"/>
              </w:rPr>
              <w:t>т</w:t>
            </w:r>
            <w:r w:rsidRPr="002715EC">
              <w:rPr>
                <w:color w:val="000000" w:themeColor="text1"/>
                <w:lang w:eastAsia="ru-RU"/>
              </w:rPr>
              <w:t>но</w:t>
            </w:r>
            <w:r w:rsidR="0016135C" w:rsidRPr="002715EC">
              <w:rPr>
                <w:color w:val="000000" w:themeColor="text1"/>
                <w:lang w:eastAsia="ru-RU"/>
              </w:rPr>
              <w:t>,</w:t>
            </w:r>
            <w:r w:rsidRPr="002715EC">
              <w:rPr>
                <w:color w:val="000000" w:themeColor="text1"/>
                <w:lang w:eastAsia="ru-RU"/>
              </w:rPr>
              <w:t xml:space="preserve"> и они стали плакать. Почему сосульки пл</w:t>
            </w:r>
            <w:r w:rsidRPr="002715EC">
              <w:rPr>
                <w:color w:val="000000" w:themeColor="text1"/>
                <w:lang w:eastAsia="ru-RU"/>
              </w:rPr>
              <w:t>а</w:t>
            </w:r>
            <w:r w:rsidRPr="002715EC">
              <w:rPr>
                <w:color w:val="000000" w:themeColor="text1"/>
                <w:lang w:eastAsia="ru-RU"/>
              </w:rPr>
              <w:t>чут?</w:t>
            </w:r>
          </w:p>
        </w:tc>
        <w:tc>
          <w:tcPr>
            <w:tcW w:w="4472" w:type="dxa"/>
            <w:tcBorders>
              <w:bottom w:val="single" w:sz="4" w:space="0" w:color="auto"/>
            </w:tcBorders>
          </w:tcPr>
          <w:p w:rsidR="00AB545C" w:rsidRPr="002715EC" w:rsidRDefault="0016135C" w:rsidP="0016135C">
            <w:pPr>
              <w:pStyle w:val="aa"/>
              <w:widowControl w:val="0"/>
              <w:shd w:val="clear" w:color="auto" w:fill="FFFFFF"/>
              <w:spacing w:before="0" w:beforeAutospacing="0" w:after="0" w:afterAutospacing="0" w:line="250" w:lineRule="auto"/>
              <w:ind w:right="-57"/>
              <w:rPr>
                <w:color w:val="000000" w:themeColor="text1"/>
                <w:sz w:val="22"/>
                <w:szCs w:val="22"/>
              </w:rPr>
            </w:pPr>
            <w:r w:rsidRPr="002715EC">
              <w:rPr>
                <w:color w:val="000000" w:themeColor="text1"/>
                <w:spacing w:val="40"/>
                <w:sz w:val="22"/>
                <w:szCs w:val="22"/>
              </w:rPr>
              <w:t>Подвижная и</w:t>
            </w:r>
            <w:r w:rsidRPr="002715EC">
              <w:rPr>
                <w:bCs/>
                <w:color w:val="000000" w:themeColor="text1"/>
                <w:spacing w:val="40"/>
                <w:sz w:val="22"/>
                <w:szCs w:val="22"/>
              </w:rPr>
              <w:t>гра</w:t>
            </w:r>
            <w:r w:rsidRPr="002715E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AB545C" w:rsidRPr="002715EC">
              <w:rPr>
                <w:bCs/>
                <w:color w:val="000000" w:themeColor="text1"/>
                <w:sz w:val="22"/>
                <w:szCs w:val="22"/>
              </w:rPr>
              <w:t>с обручем.</w:t>
            </w:r>
          </w:p>
          <w:p w:rsidR="0083589D" w:rsidRPr="002715EC" w:rsidRDefault="00AB545C" w:rsidP="0016135C">
            <w:pPr>
              <w:widowControl w:val="0"/>
              <w:shd w:val="clear" w:color="auto" w:fill="FFFFFF"/>
              <w:spacing w:after="0" w:line="250" w:lineRule="auto"/>
              <w:ind w:right="-57"/>
              <w:textAlignment w:val="top"/>
              <w:rPr>
                <w:color w:val="000000" w:themeColor="text1"/>
              </w:rPr>
            </w:pPr>
            <w:proofErr w:type="gramStart"/>
            <w:r w:rsidRPr="002715EC">
              <w:rPr>
                <w:color w:val="000000" w:themeColor="text1"/>
              </w:rPr>
              <w:t xml:space="preserve">Для игры </w:t>
            </w:r>
            <w:r w:rsidR="0016135C" w:rsidRPr="002715EC">
              <w:rPr>
                <w:color w:val="000000" w:themeColor="text1"/>
              </w:rPr>
              <w:t xml:space="preserve">необходимы </w:t>
            </w:r>
            <w:r w:rsidRPr="002715EC">
              <w:rPr>
                <w:color w:val="000000" w:themeColor="text1"/>
              </w:rPr>
              <w:t>4</w:t>
            </w:r>
            <w:r w:rsidR="0016135C" w:rsidRPr="002715EC">
              <w:rPr>
                <w:color w:val="000000" w:themeColor="text1"/>
              </w:rPr>
              <w:t>–</w:t>
            </w:r>
            <w:r w:rsidRPr="002715EC">
              <w:rPr>
                <w:color w:val="000000" w:themeColor="text1"/>
              </w:rPr>
              <w:t xml:space="preserve">5 игрушек (кукла, </w:t>
            </w:r>
            <w:r w:rsidR="00D67074" w:rsidRPr="002715EC">
              <w:rPr>
                <w:color w:val="000000" w:themeColor="text1"/>
              </w:rPr>
              <w:t xml:space="preserve">матрешки, корзина и т. д.), </w:t>
            </w:r>
            <w:r w:rsidRPr="002715EC">
              <w:rPr>
                <w:color w:val="000000" w:themeColor="text1"/>
              </w:rPr>
              <w:t>отличающи</w:t>
            </w:r>
            <w:r w:rsidR="0016135C" w:rsidRPr="002715EC">
              <w:rPr>
                <w:color w:val="000000" w:themeColor="text1"/>
              </w:rPr>
              <w:t>х</w:t>
            </w:r>
            <w:r w:rsidRPr="002715EC">
              <w:rPr>
                <w:color w:val="000000" w:themeColor="text1"/>
              </w:rPr>
              <w:t xml:space="preserve">ся </w:t>
            </w:r>
            <w:proofErr w:type="gramEnd"/>
          </w:p>
          <w:p w:rsidR="00AB545C" w:rsidRPr="002715EC" w:rsidRDefault="00AB545C" w:rsidP="0016135C">
            <w:pPr>
              <w:widowControl w:val="0"/>
              <w:shd w:val="clear" w:color="auto" w:fill="FFFFFF"/>
              <w:spacing w:after="0" w:line="250" w:lineRule="auto"/>
              <w:ind w:right="-57"/>
              <w:textAlignment w:val="top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по величине, цвету, форме. Игрушка стави</w:t>
            </w:r>
            <w:r w:rsidRPr="002715EC">
              <w:rPr>
                <w:color w:val="000000" w:themeColor="text1"/>
              </w:rPr>
              <w:t>т</w:t>
            </w:r>
            <w:r w:rsidRPr="002715EC">
              <w:rPr>
                <w:color w:val="000000" w:themeColor="text1"/>
              </w:rPr>
              <w:t>ся в обруч. Дети выделяют признаки, сво</w:t>
            </w:r>
            <w:r w:rsidRPr="002715EC">
              <w:rPr>
                <w:color w:val="000000" w:themeColor="text1"/>
              </w:rPr>
              <w:t>й</w:t>
            </w:r>
            <w:r w:rsidRPr="002715EC">
              <w:rPr>
                <w:color w:val="000000" w:themeColor="text1"/>
              </w:rPr>
              <w:t>ственные игрушке, кладут в обруч другие игрушки, которые обладают сходным пр</w:t>
            </w:r>
            <w:r w:rsidRPr="002715EC">
              <w:rPr>
                <w:color w:val="000000" w:themeColor="text1"/>
              </w:rPr>
              <w:t>и</w:t>
            </w:r>
            <w:r w:rsidRPr="002715EC">
              <w:rPr>
                <w:color w:val="000000" w:themeColor="text1"/>
              </w:rPr>
              <w:t>знаком</w:t>
            </w:r>
            <w:r w:rsidR="0083589D" w:rsidRPr="002715EC">
              <w:rPr>
                <w:color w:val="000000" w:themeColor="text1"/>
              </w:rPr>
              <w:t xml:space="preserve"> </w:t>
            </w:r>
            <w:r w:rsidRPr="002715EC">
              <w:rPr>
                <w:color w:val="000000" w:themeColor="text1"/>
              </w:rPr>
              <w:t>(все красные, все большие, все кру</w:t>
            </w:r>
            <w:r w:rsidRPr="002715EC">
              <w:rPr>
                <w:color w:val="000000" w:themeColor="text1"/>
              </w:rPr>
              <w:t>г</w:t>
            </w:r>
            <w:r w:rsidRPr="002715EC">
              <w:rPr>
                <w:color w:val="000000" w:themeColor="text1"/>
              </w:rPr>
              <w:t>лые и т. д.)</w:t>
            </w:r>
          </w:p>
        </w:tc>
        <w:tc>
          <w:tcPr>
            <w:tcW w:w="3117" w:type="dxa"/>
            <w:gridSpan w:val="2"/>
            <w:tcBorders>
              <w:bottom w:val="single" w:sz="4" w:space="0" w:color="auto"/>
            </w:tcBorders>
          </w:tcPr>
          <w:p w:rsidR="00AB545C" w:rsidRPr="002715EC" w:rsidRDefault="00AB545C" w:rsidP="0016135C">
            <w:pPr>
              <w:widowControl w:val="0"/>
              <w:spacing w:after="0" w:line="25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Делают вывод о том, что ве</w:t>
            </w:r>
            <w:r w:rsidRPr="002715EC">
              <w:rPr>
                <w:color w:val="000000" w:themeColor="text1"/>
              </w:rPr>
              <w:t>с</w:t>
            </w:r>
            <w:r w:rsidRPr="002715EC">
              <w:rPr>
                <w:color w:val="000000" w:themeColor="text1"/>
              </w:rPr>
              <w:t>ной от тепла тает не только снег, но и сос</w:t>
            </w:r>
            <w:r w:rsidR="0016135C" w:rsidRPr="002715EC">
              <w:rPr>
                <w:color w:val="000000" w:themeColor="text1"/>
              </w:rPr>
              <w:t>ульки. Лед – это замерзшая вода</w:t>
            </w:r>
          </w:p>
        </w:tc>
      </w:tr>
      <w:tr w:rsidR="002715EC" w:rsidRPr="002715EC" w:rsidTr="00804435">
        <w:trPr>
          <w:jc w:val="center"/>
        </w:trPr>
        <w:tc>
          <w:tcPr>
            <w:tcW w:w="3188" w:type="dxa"/>
            <w:gridSpan w:val="2"/>
            <w:tcBorders>
              <w:bottom w:val="single" w:sz="4" w:space="0" w:color="auto"/>
            </w:tcBorders>
          </w:tcPr>
          <w:p w:rsidR="00AB545C" w:rsidRPr="002715EC" w:rsidRDefault="00AB545C" w:rsidP="0016135C">
            <w:pPr>
              <w:spacing w:after="0" w:line="250" w:lineRule="auto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>4. Игровая деятельность:</w:t>
            </w:r>
          </w:p>
          <w:p w:rsidR="00AB545C" w:rsidRPr="002715EC" w:rsidRDefault="00AB545C" w:rsidP="0016135C">
            <w:pPr>
              <w:spacing w:after="0" w:line="250" w:lineRule="auto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• подвижная игра «Кошки-мышки»;</w:t>
            </w:r>
          </w:p>
          <w:p w:rsidR="00AB545C" w:rsidRPr="002715EC" w:rsidRDefault="00AB545C" w:rsidP="0016135C">
            <w:pPr>
              <w:spacing w:after="0" w:line="25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  <w:spacing w:val="-5"/>
              </w:rPr>
              <w:t xml:space="preserve">• малоподвижная игра «По </w:t>
            </w:r>
            <w:proofErr w:type="spellStart"/>
            <w:proofErr w:type="gramStart"/>
            <w:r w:rsidRPr="002715EC">
              <w:rPr>
                <w:color w:val="000000" w:themeColor="text1"/>
                <w:spacing w:val="-5"/>
              </w:rPr>
              <w:t>узень</w:t>
            </w:r>
            <w:proofErr w:type="spellEnd"/>
            <w:r w:rsidR="00BB5729" w:rsidRPr="002715EC">
              <w:rPr>
                <w:color w:val="000000" w:themeColor="text1"/>
                <w:spacing w:val="-5"/>
              </w:rPr>
              <w:t>-</w:t>
            </w:r>
            <w:r w:rsidRPr="002715EC">
              <w:rPr>
                <w:color w:val="000000" w:themeColor="text1"/>
              </w:rPr>
              <w:t>кой</w:t>
            </w:r>
            <w:proofErr w:type="gramEnd"/>
            <w:r w:rsidRPr="002715EC">
              <w:rPr>
                <w:color w:val="000000" w:themeColor="text1"/>
              </w:rPr>
              <w:t xml:space="preserve"> дорожке»</w:t>
            </w:r>
          </w:p>
        </w:tc>
        <w:tc>
          <w:tcPr>
            <w:tcW w:w="4816" w:type="dxa"/>
            <w:gridSpan w:val="2"/>
            <w:tcBorders>
              <w:bottom w:val="single" w:sz="4" w:space="0" w:color="auto"/>
            </w:tcBorders>
          </w:tcPr>
          <w:p w:rsidR="00DF2508" w:rsidRPr="002715EC" w:rsidRDefault="00DF2508" w:rsidP="0016135C">
            <w:pPr>
              <w:widowControl w:val="0"/>
              <w:spacing w:after="0" w:line="250" w:lineRule="auto"/>
              <w:ind w:right="-57"/>
              <w:rPr>
                <w:bCs/>
                <w:color w:val="000000" w:themeColor="text1"/>
                <w:lang w:eastAsia="ru-RU"/>
              </w:rPr>
            </w:pPr>
            <w:r w:rsidRPr="002715EC">
              <w:rPr>
                <w:bCs/>
                <w:color w:val="000000" w:themeColor="text1"/>
                <w:spacing w:val="40"/>
                <w:lang w:eastAsia="ru-RU"/>
              </w:rPr>
              <w:t>Подвижная игра</w:t>
            </w:r>
            <w:r w:rsidRPr="002715EC">
              <w:rPr>
                <w:bCs/>
                <w:color w:val="000000" w:themeColor="text1"/>
                <w:lang w:eastAsia="ru-RU"/>
              </w:rPr>
              <w:t xml:space="preserve"> «Кошки-мышки».</w:t>
            </w:r>
          </w:p>
          <w:p w:rsidR="00AB545C" w:rsidRPr="002715EC" w:rsidRDefault="00AB545C" w:rsidP="0016135C">
            <w:pPr>
              <w:widowControl w:val="0"/>
              <w:spacing w:after="0" w:line="250" w:lineRule="auto"/>
              <w:ind w:right="-57"/>
              <w:rPr>
                <w:color w:val="000000" w:themeColor="text1"/>
                <w:lang w:eastAsia="ru-RU"/>
              </w:rPr>
            </w:pPr>
            <w:proofErr w:type="gramStart"/>
            <w:r w:rsidRPr="002715EC">
              <w:rPr>
                <w:bCs/>
                <w:color w:val="000000" w:themeColor="text1"/>
                <w:lang w:eastAsia="ru-RU"/>
              </w:rPr>
              <w:t>И</w:t>
            </w:r>
            <w:r w:rsidRPr="002715EC">
              <w:rPr>
                <w:color w:val="000000" w:themeColor="text1"/>
                <w:lang w:eastAsia="ru-RU"/>
              </w:rPr>
              <w:t>грающие становятся в круг и берут</w:t>
            </w:r>
            <w:r w:rsidR="0016135C" w:rsidRPr="002715EC">
              <w:rPr>
                <w:color w:val="000000" w:themeColor="text1"/>
                <w:lang w:eastAsia="ru-RU"/>
              </w:rPr>
              <w:t xml:space="preserve"> друг друга</w:t>
            </w:r>
            <w:r w:rsidRPr="002715EC">
              <w:rPr>
                <w:color w:val="000000" w:themeColor="text1"/>
                <w:lang w:eastAsia="ru-RU"/>
              </w:rPr>
              <w:t xml:space="preserve"> за руки.</w:t>
            </w:r>
            <w:proofErr w:type="gramEnd"/>
            <w:r w:rsidRPr="002715EC">
              <w:rPr>
                <w:color w:val="000000" w:themeColor="text1"/>
                <w:lang w:eastAsia="ru-RU"/>
              </w:rPr>
              <w:t xml:space="preserve"> «Мышка» становится в круг, а «кошка» находится за кругом. Дети идут по кругу со сл</w:t>
            </w:r>
            <w:r w:rsidRPr="002715EC">
              <w:rPr>
                <w:color w:val="000000" w:themeColor="text1"/>
                <w:lang w:eastAsia="ru-RU"/>
              </w:rPr>
              <w:t>о</w:t>
            </w:r>
            <w:r w:rsidRPr="002715EC">
              <w:rPr>
                <w:color w:val="000000" w:themeColor="text1"/>
                <w:lang w:eastAsia="ru-RU"/>
              </w:rPr>
              <w:t>вами:</w:t>
            </w:r>
          </w:p>
          <w:p w:rsidR="00AB545C" w:rsidRPr="002715EC" w:rsidRDefault="00AB545C" w:rsidP="0016135C">
            <w:pPr>
              <w:widowControl w:val="0"/>
              <w:spacing w:after="0" w:line="250" w:lineRule="auto"/>
              <w:ind w:left="817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Ходит Васька беленький,</w:t>
            </w:r>
          </w:p>
          <w:p w:rsidR="00AB545C" w:rsidRPr="002715EC" w:rsidRDefault="00AB545C" w:rsidP="0016135C">
            <w:pPr>
              <w:widowControl w:val="0"/>
              <w:tabs>
                <w:tab w:val="left" w:pos="3817"/>
              </w:tabs>
              <w:spacing w:after="0" w:line="250" w:lineRule="auto"/>
              <w:ind w:left="817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Хвост у Васьки серенький,</w:t>
            </w:r>
            <w:r w:rsidRPr="002715EC">
              <w:rPr>
                <w:color w:val="000000" w:themeColor="text1"/>
                <w:lang w:eastAsia="ru-RU"/>
              </w:rPr>
              <w:tab/>
            </w:r>
          </w:p>
          <w:p w:rsidR="00AB545C" w:rsidRPr="002715EC" w:rsidRDefault="00AB545C" w:rsidP="0016135C">
            <w:pPr>
              <w:widowControl w:val="0"/>
              <w:spacing w:after="0" w:line="250" w:lineRule="auto"/>
              <w:ind w:left="817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Только мыши заскребут,</w:t>
            </w:r>
          </w:p>
          <w:p w:rsidR="00AB545C" w:rsidRPr="002715EC" w:rsidRDefault="00AB545C" w:rsidP="0016135C">
            <w:pPr>
              <w:widowControl w:val="0"/>
              <w:spacing w:after="0" w:line="250" w:lineRule="auto"/>
              <w:ind w:left="817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Чуткий Васька тут как тут.</w:t>
            </w:r>
          </w:p>
          <w:p w:rsidR="0016135C" w:rsidRPr="002715EC" w:rsidRDefault="00AB545C" w:rsidP="0016135C">
            <w:pPr>
              <w:widowControl w:val="0"/>
              <w:spacing w:after="0" w:line="250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Останавливаются, и в условном месте круга двое детей  опускают руки, оставляя проход – </w:t>
            </w:r>
            <w:r w:rsidR="0016135C" w:rsidRPr="002715EC">
              <w:rPr>
                <w:color w:val="000000" w:themeColor="text1"/>
                <w:lang w:eastAsia="ru-RU"/>
              </w:rPr>
              <w:t>«</w:t>
            </w:r>
            <w:r w:rsidRPr="002715EC">
              <w:rPr>
                <w:color w:val="000000" w:themeColor="text1"/>
                <w:lang w:eastAsia="ru-RU"/>
              </w:rPr>
              <w:t>вор</w:t>
            </w:r>
            <w:r w:rsidRPr="002715EC">
              <w:rPr>
                <w:color w:val="000000" w:themeColor="text1"/>
                <w:lang w:eastAsia="ru-RU"/>
              </w:rPr>
              <w:t>о</w:t>
            </w:r>
            <w:r w:rsidRPr="002715EC">
              <w:rPr>
                <w:color w:val="000000" w:themeColor="text1"/>
                <w:lang w:eastAsia="ru-RU"/>
              </w:rPr>
              <w:t>та</w:t>
            </w:r>
            <w:r w:rsidR="0016135C" w:rsidRPr="002715EC">
              <w:rPr>
                <w:color w:val="000000" w:themeColor="text1"/>
                <w:lang w:eastAsia="ru-RU"/>
              </w:rPr>
              <w:t>»</w:t>
            </w:r>
            <w:r w:rsidRPr="002715EC">
              <w:rPr>
                <w:color w:val="000000" w:themeColor="text1"/>
                <w:lang w:eastAsia="ru-RU"/>
              </w:rPr>
              <w:t>. «Мышка», убегая от «кошки», может проб</w:t>
            </w:r>
            <w:r w:rsidRPr="002715EC">
              <w:rPr>
                <w:color w:val="000000" w:themeColor="text1"/>
                <w:lang w:eastAsia="ru-RU"/>
              </w:rPr>
              <w:t>е</w:t>
            </w:r>
            <w:r w:rsidRPr="002715EC">
              <w:rPr>
                <w:color w:val="000000" w:themeColor="text1"/>
                <w:lang w:eastAsia="ru-RU"/>
              </w:rPr>
              <w:t xml:space="preserve">гать в </w:t>
            </w:r>
            <w:r w:rsidR="0016135C" w:rsidRPr="002715EC">
              <w:rPr>
                <w:color w:val="000000" w:themeColor="text1"/>
                <w:lang w:eastAsia="ru-RU"/>
              </w:rPr>
              <w:t>«</w:t>
            </w:r>
            <w:r w:rsidRPr="002715EC">
              <w:rPr>
                <w:color w:val="000000" w:themeColor="text1"/>
                <w:lang w:eastAsia="ru-RU"/>
              </w:rPr>
              <w:t>ворота</w:t>
            </w:r>
            <w:r w:rsidR="0016135C" w:rsidRPr="002715EC">
              <w:rPr>
                <w:color w:val="000000" w:themeColor="text1"/>
                <w:lang w:eastAsia="ru-RU"/>
              </w:rPr>
              <w:t>»</w:t>
            </w:r>
            <w:r w:rsidRPr="002715EC">
              <w:rPr>
                <w:color w:val="000000" w:themeColor="text1"/>
                <w:lang w:eastAsia="ru-RU"/>
              </w:rPr>
              <w:t xml:space="preserve"> и подлезать под руки стоящих </w:t>
            </w:r>
          </w:p>
          <w:p w:rsidR="00AB545C" w:rsidRPr="002715EC" w:rsidRDefault="00AB545C" w:rsidP="0016135C">
            <w:pPr>
              <w:widowControl w:val="0"/>
              <w:spacing w:after="0" w:line="25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в кругу. «Кошка» ловит «мышку», пробегать может только в </w:t>
            </w:r>
            <w:r w:rsidR="0016135C" w:rsidRPr="002715EC">
              <w:rPr>
                <w:color w:val="000000" w:themeColor="text1"/>
                <w:lang w:eastAsia="ru-RU"/>
              </w:rPr>
              <w:t>«</w:t>
            </w:r>
            <w:r w:rsidRPr="002715EC">
              <w:rPr>
                <w:color w:val="000000" w:themeColor="text1"/>
                <w:lang w:eastAsia="ru-RU"/>
              </w:rPr>
              <w:t>ворота</w:t>
            </w:r>
            <w:r w:rsidR="0016135C" w:rsidRPr="002715EC">
              <w:rPr>
                <w:color w:val="000000" w:themeColor="text1"/>
                <w:lang w:eastAsia="ru-RU"/>
              </w:rPr>
              <w:t>»</w:t>
            </w:r>
          </w:p>
        </w:tc>
        <w:tc>
          <w:tcPr>
            <w:tcW w:w="4472" w:type="dxa"/>
            <w:tcBorders>
              <w:bottom w:val="single" w:sz="4" w:space="0" w:color="auto"/>
            </w:tcBorders>
          </w:tcPr>
          <w:p w:rsidR="00AB545C" w:rsidRPr="002715EC" w:rsidRDefault="00AB545C" w:rsidP="0016135C">
            <w:pPr>
              <w:widowControl w:val="0"/>
              <w:shd w:val="clear" w:color="auto" w:fill="FFFFFF"/>
              <w:spacing w:after="0" w:line="250" w:lineRule="auto"/>
              <w:ind w:right="-57"/>
              <w:textAlignment w:val="top"/>
              <w:rPr>
                <w:bCs/>
                <w:color w:val="000000" w:themeColor="text1"/>
                <w:lang w:eastAsia="ru-RU"/>
              </w:rPr>
            </w:pPr>
            <w:r w:rsidRPr="002715EC">
              <w:rPr>
                <w:bCs/>
                <w:color w:val="000000" w:themeColor="text1"/>
                <w:spacing w:val="40"/>
                <w:lang w:eastAsia="ru-RU"/>
              </w:rPr>
              <w:t>Малоподвижная игра</w:t>
            </w:r>
            <w:r w:rsidRPr="002715EC">
              <w:rPr>
                <w:bCs/>
                <w:color w:val="000000" w:themeColor="text1"/>
                <w:lang w:eastAsia="ru-RU"/>
              </w:rPr>
              <w:t xml:space="preserve"> </w:t>
            </w:r>
            <w:r w:rsidRPr="002715EC">
              <w:rPr>
                <w:bCs/>
                <w:color w:val="000000" w:themeColor="text1"/>
                <w:spacing w:val="-4"/>
                <w:lang w:eastAsia="ru-RU"/>
              </w:rPr>
              <w:t>«По узенькой</w:t>
            </w:r>
            <w:r w:rsidRPr="002715EC">
              <w:rPr>
                <w:bCs/>
                <w:color w:val="000000" w:themeColor="text1"/>
                <w:lang w:eastAsia="ru-RU"/>
              </w:rPr>
              <w:t xml:space="preserve"> дорожке».</w:t>
            </w:r>
          </w:p>
          <w:p w:rsidR="00264618" w:rsidRPr="002715EC" w:rsidRDefault="00AB545C" w:rsidP="0016135C">
            <w:pPr>
              <w:widowControl w:val="0"/>
              <w:shd w:val="clear" w:color="auto" w:fill="FFFFFF"/>
              <w:spacing w:after="0" w:line="250" w:lineRule="auto"/>
              <w:ind w:right="-57"/>
              <w:textAlignment w:val="top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Педагог чертит на земле круги (кругов дол</w:t>
            </w:r>
            <w:r w:rsidRPr="002715EC">
              <w:rPr>
                <w:color w:val="000000" w:themeColor="text1"/>
                <w:lang w:eastAsia="ru-RU"/>
              </w:rPr>
              <w:t>ж</w:t>
            </w:r>
            <w:r w:rsidRPr="002715EC">
              <w:rPr>
                <w:color w:val="000000" w:themeColor="text1"/>
                <w:lang w:eastAsia="ru-RU"/>
              </w:rPr>
              <w:t>но быть больше, чем играющих детей)</w:t>
            </w:r>
            <w:r w:rsidR="0016135C" w:rsidRPr="002715EC">
              <w:rPr>
                <w:color w:val="000000" w:themeColor="text1"/>
                <w:lang w:eastAsia="ru-RU"/>
              </w:rPr>
              <w:t>;</w:t>
            </w:r>
            <w:r w:rsidRPr="002715EC">
              <w:rPr>
                <w:color w:val="000000" w:themeColor="text1"/>
                <w:lang w:eastAsia="ru-RU"/>
              </w:rPr>
              <w:t xml:space="preserve"> </w:t>
            </w:r>
            <w:r w:rsidR="0016135C" w:rsidRPr="002715EC">
              <w:rPr>
                <w:color w:val="000000" w:themeColor="text1"/>
                <w:lang w:eastAsia="ru-RU"/>
              </w:rPr>
              <w:t>з</w:t>
            </w:r>
            <w:r w:rsidRPr="002715EC">
              <w:rPr>
                <w:color w:val="000000" w:themeColor="text1"/>
                <w:lang w:eastAsia="ru-RU"/>
              </w:rPr>
              <w:t xml:space="preserve">атем поясняет, что через ручеек можно перейти </w:t>
            </w:r>
          </w:p>
          <w:p w:rsidR="00264618" w:rsidRPr="002715EC" w:rsidRDefault="00AB545C" w:rsidP="0016135C">
            <w:pPr>
              <w:widowControl w:val="0"/>
              <w:shd w:val="clear" w:color="auto" w:fill="FFFFFF"/>
              <w:spacing w:after="0" w:line="250" w:lineRule="auto"/>
              <w:ind w:right="-57"/>
              <w:textAlignment w:val="top"/>
              <w:rPr>
                <w:color w:val="000000" w:themeColor="text1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по «камешкам» </w:t>
            </w:r>
            <w:r w:rsidR="0083589D" w:rsidRPr="002715EC">
              <w:rPr>
                <w:color w:val="000000" w:themeColor="text1"/>
                <w:lang w:eastAsia="ru-RU"/>
              </w:rPr>
              <w:t>–</w:t>
            </w:r>
            <w:r w:rsidRPr="002715EC">
              <w:rPr>
                <w:color w:val="000000" w:themeColor="text1"/>
                <w:lang w:eastAsia="ru-RU"/>
              </w:rPr>
              <w:t xml:space="preserve"> </w:t>
            </w:r>
            <w:proofErr w:type="spellStart"/>
            <w:r w:rsidRPr="002715EC">
              <w:rPr>
                <w:color w:val="000000" w:themeColor="text1"/>
                <w:lang w:eastAsia="ru-RU"/>
              </w:rPr>
              <w:t>кружка</w:t>
            </w:r>
            <w:r w:rsidR="0016135C" w:rsidRPr="002715EC">
              <w:rPr>
                <w:color w:val="000000" w:themeColor="text1"/>
                <w:lang w:eastAsia="ru-RU"/>
              </w:rPr>
              <w:t>́</w:t>
            </w:r>
            <w:proofErr w:type="gramStart"/>
            <w:r w:rsidRPr="002715EC">
              <w:rPr>
                <w:color w:val="000000" w:themeColor="text1"/>
                <w:lang w:eastAsia="ru-RU"/>
              </w:rPr>
              <w:t>м</w:t>
            </w:r>
            <w:proofErr w:type="spellEnd"/>
            <w:proofErr w:type="gramEnd"/>
            <w:r w:rsidRPr="002715EC">
              <w:rPr>
                <w:color w:val="000000" w:themeColor="text1"/>
                <w:lang w:eastAsia="ru-RU"/>
              </w:rPr>
              <w:t>, иначе «пром</w:t>
            </w:r>
            <w:r w:rsidRPr="002715EC">
              <w:rPr>
                <w:color w:val="000000" w:themeColor="text1"/>
                <w:lang w:eastAsia="ru-RU"/>
              </w:rPr>
              <w:t>о</w:t>
            </w:r>
            <w:r w:rsidRPr="002715EC">
              <w:rPr>
                <w:color w:val="000000" w:themeColor="text1"/>
                <w:lang w:eastAsia="ru-RU"/>
              </w:rPr>
              <w:t>чишь ножки».</w:t>
            </w:r>
            <w:r w:rsidR="00264618" w:rsidRPr="002715EC">
              <w:rPr>
                <w:color w:val="000000" w:themeColor="text1"/>
                <w:lang w:eastAsia="ru-RU"/>
              </w:rPr>
              <w:t xml:space="preserve"> </w:t>
            </w:r>
            <w:r w:rsidRPr="002715EC">
              <w:rPr>
                <w:color w:val="000000" w:themeColor="text1"/>
              </w:rPr>
              <w:t>Все дети шагают, приближ</w:t>
            </w:r>
            <w:r w:rsidRPr="002715EC">
              <w:rPr>
                <w:color w:val="000000" w:themeColor="text1"/>
              </w:rPr>
              <w:t>а</w:t>
            </w:r>
            <w:r w:rsidRPr="002715EC">
              <w:rPr>
                <w:color w:val="000000" w:themeColor="text1"/>
              </w:rPr>
              <w:t xml:space="preserve">ются к «камешкам». Педагог показывает, как нужно перешагивать из круга в круг. Дети подражают его действиям: «По камешкам, </w:t>
            </w:r>
          </w:p>
          <w:p w:rsidR="00AB545C" w:rsidRPr="002715EC" w:rsidRDefault="00AB545C" w:rsidP="0016135C">
            <w:pPr>
              <w:widowControl w:val="0"/>
              <w:shd w:val="clear" w:color="auto" w:fill="FFFFFF"/>
              <w:spacing w:after="0" w:line="250" w:lineRule="auto"/>
              <w:ind w:right="-57"/>
              <w:textAlignment w:val="top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по камешкам, по камешкам!»</w:t>
            </w:r>
          </w:p>
        </w:tc>
        <w:tc>
          <w:tcPr>
            <w:tcW w:w="3117" w:type="dxa"/>
            <w:gridSpan w:val="2"/>
            <w:tcBorders>
              <w:bottom w:val="single" w:sz="4" w:space="0" w:color="auto"/>
            </w:tcBorders>
          </w:tcPr>
          <w:p w:rsidR="00AB545C" w:rsidRPr="002715EC" w:rsidRDefault="00AB545C" w:rsidP="0016135C">
            <w:pPr>
              <w:widowControl w:val="0"/>
              <w:spacing w:after="0" w:line="25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 xml:space="preserve">Активно проявляют себя в </w:t>
            </w:r>
            <w:r w:rsidRPr="002715EC">
              <w:rPr>
                <w:color w:val="000000" w:themeColor="text1"/>
                <w:spacing w:val="-4"/>
              </w:rPr>
              <w:t>и</w:t>
            </w:r>
            <w:r w:rsidRPr="002715EC">
              <w:rPr>
                <w:color w:val="000000" w:themeColor="text1"/>
                <w:spacing w:val="-4"/>
              </w:rPr>
              <w:t>г</w:t>
            </w:r>
            <w:r w:rsidR="0016135C" w:rsidRPr="002715EC">
              <w:rPr>
                <w:color w:val="000000" w:themeColor="text1"/>
                <w:spacing w:val="-4"/>
              </w:rPr>
              <w:t>ре, взаимодействую</w:t>
            </w:r>
            <w:r w:rsidRPr="002715EC">
              <w:rPr>
                <w:color w:val="000000" w:themeColor="text1"/>
                <w:spacing w:val="-4"/>
              </w:rPr>
              <w:t xml:space="preserve">т со </w:t>
            </w:r>
            <w:proofErr w:type="spellStart"/>
            <w:proofErr w:type="gramStart"/>
            <w:r w:rsidRPr="002715EC">
              <w:rPr>
                <w:color w:val="000000" w:themeColor="text1"/>
                <w:spacing w:val="-4"/>
              </w:rPr>
              <w:t>сверст</w:t>
            </w:r>
            <w:r w:rsidR="0016135C" w:rsidRPr="002715EC">
              <w:rPr>
                <w:color w:val="000000" w:themeColor="text1"/>
                <w:spacing w:val="-4"/>
              </w:rPr>
              <w:t>-</w:t>
            </w:r>
            <w:r w:rsidRPr="002715EC">
              <w:rPr>
                <w:color w:val="000000" w:themeColor="text1"/>
              </w:rPr>
              <w:t>никами</w:t>
            </w:r>
            <w:proofErr w:type="spellEnd"/>
            <w:proofErr w:type="gramEnd"/>
            <w:r w:rsidRPr="002715EC">
              <w:rPr>
                <w:color w:val="000000" w:themeColor="text1"/>
              </w:rPr>
              <w:t xml:space="preserve">. </w:t>
            </w:r>
            <w:r w:rsidR="0016135C" w:rsidRPr="002715EC">
              <w:rPr>
                <w:color w:val="000000" w:themeColor="text1"/>
                <w:lang w:eastAsia="ru-RU"/>
              </w:rPr>
              <w:t>Проявляют</w:t>
            </w:r>
            <w:r w:rsidRPr="002715EC">
              <w:rPr>
                <w:color w:val="000000" w:themeColor="text1"/>
                <w:lang w:eastAsia="ru-RU"/>
              </w:rPr>
              <w:t xml:space="preserve"> ловкость, быстроту, координацию дв</w:t>
            </w:r>
            <w:r w:rsidRPr="002715EC">
              <w:rPr>
                <w:color w:val="000000" w:themeColor="text1"/>
                <w:lang w:eastAsia="ru-RU"/>
              </w:rPr>
              <w:t>и</w:t>
            </w:r>
            <w:r w:rsidRPr="002715EC">
              <w:rPr>
                <w:color w:val="000000" w:themeColor="text1"/>
                <w:lang w:eastAsia="ru-RU"/>
              </w:rPr>
              <w:t>жений</w:t>
            </w:r>
          </w:p>
        </w:tc>
      </w:tr>
      <w:tr w:rsidR="002715EC" w:rsidRPr="002715EC" w:rsidTr="0083589D">
        <w:trPr>
          <w:gridAfter w:val="1"/>
          <w:wAfter w:w="58" w:type="dxa"/>
          <w:jc w:val="center"/>
        </w:trPr>
        <w:tc>
          <w:tcPr>
            <w:tcW w:w="3176" w:type="dxa"/>
            <w:vMerge w:val="restart"/>
            <w:vAlign w:val="center"/>
          </w:tcPr>
          <w:p w:rsidR="001E20EC" w:rsidRPr="002715EC" w:rsidRDefault="001E20EC" w:rsidP="004A2077">
            <w:pPr>
              <w:spacing w:after="0" w:line="268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lastRenderedPageBreak/>
              <w:t>Структура прогулки</w:t>
            </w:r>
            <w:r w:rsidRPr="002715EC">
              <w:rPr>
                <w:color w:val="000000" w:themeColor="text1"/>
                <w:sz w:val="20"/>
              </w:rPr>
              <w:br/>
              <w:t>(дидактические элементы</w:t>
            </w:r>
            <w:r w:rsidRPr="002715EC">
              <w:rPr>
                <w:color w:val="000000" w:themeColor="text1"/>
                <w:sz w:val="20"/>
              </w:rPr>
              <w:br/>
              <w:t>и виды детской деятельности)</w:t>
            </w:r>
          </w:p>
        </w:tc>
        <w:tc>
          <w:tcPr>
            <w:tcW w:w="12359" w:type="dxa"/>
            <w:gridSpan w:val="5"/>
            <w:vAlign w:val="center"/>
          </w:tcPr>
          <w:p w:rsidR="001E20EC" w:rsidRPr="002715EC" w:rsidRDefault="001E20EC" w:rsidP="004A2077">
            <w:pPr>
              <w:spacing w:after="0" w:line="268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Содержание деятельности во второй половине дня</w:t>
            </w:r>
          </w:p>
        </w:tc>
      </w:tr>
      <w:tr w:rsidR="002715EC" w:rsidRPr="002715EC" w:rsidTr="00264618">
        <w:trPr>
          <w:gridAfter w:val="1"/>
          <w:wAfter w:w="58" w:type="dxa"/>
          <w:jc w:val="center"/>
        </w:trPr>
        <w:tc>
          <w:tcPr>
            <w:tcW w:w="3176" w:type="dxa"/>
            <w:vMerge/>
            <w:vAlign w:val="center"/>
          </w:tcPr>
          <w:p w:rsidR="001E20EC" w:rsidRPr="002715EC" w:rsidRDefault="001E20EC" w:rsidP="004A2077">
            <w:pPr>
              <w:spacing w:after="0" w:line="268" w:lineRule="auto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799" w:type="dxa"/>
            <w:gridSpan w:val="2"/>
            <w:vAlign w:val="center"/>
          </w:tcPr>
          <w:p w:rsidR="001E20EC" w:rsidRPr="002715EC" w:rsidRDefault="001E20EC" w:rsidP="004A2077">
            <w:pPr>
              <w:spacing w:after="0" w:line="268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 xml:space="preserve">Совместная деятельность педагога </w:t>
            </w:r>
            <w:r w:rsidR="0083589D" w:rsidRPr="002715EC">
              <w:rPr>
                <w:color w:val="000000" w:themeColor="text1"/>
                <w:sz w:val="20"/>
              </w:rPr>
              <w:t>и</w:t>
            </w:r>
            <w:r w:rsidRPr="002715EC">
              <w:rPr>
                <w:color w:val="000000" w:themeColor="text1"/>
                <w:sz w:val="20"/>
              </w:rPr>
              <w:t xml:space="preserve"> дет</w:t>
            </w:r>
            <w:r w:rsidR="0083589D" w:rsidRPr="002715EC">
              <w:rPr>
                <w:color w:val="000000" w:themeColor="text1"/>
                <w:sz w:val="20"/>
              </w:rPr>
              <w:t>ей</w:t>
            </w:r>
          </w:p>
        </w:tc>
        <w:tc>
          <w:tcPr>
            <w:tcW w:w="4501" w:type="dxa"/>
            <w:gridSpan w:val="2"/>
            <w:vAlign w:val="center"/>
          </w:tcPr>
          <w:p w:rsidR="001E20EC" w:rsidRPr="002715EC" w:rsidRDefault="001E20EC" w:rsidP="004A2077">
            <w:pPr>
              <w:spacing w:after="0" w:line="268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Самостоятельная деятельность детей</w:t>
            </w:r>
          </w:p>
        </w:tc>
        <w:tc>
          <w:tcPr>
            <w:tcW w:w="3059" w:type="dxa"/>
            <w:vAlign w:val="center"/>
          </w:tcPr>
          <w:p w:rsidR="001E20EC" w:rsidRPr="002715EC" w:rsidRDefault="001E20EC" w:rsidP="004A2077">
            <w:pPr>
              <w:spacing w:after="0" w:line="268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Результат деятельности</w:t>
            </w:r>
          </w:p>
        </w:tc>
      </w:tr>
      <w:tr w:rsidR="002715EC" w:rsidRPr="002715EC" w:rsidTr="00264618">
        <w:trPr>
          <w:gridAfter w:val="1"/>
          <w:wAfter w:w="58" w:type="dxa"/>
          <w:jc w:val="center"/>
        </w:trPr>
        <w:tc>
          <w:tcPr>
            <w:tcW w:w="3176" w:type="dxa"/>
          </w:tcPr>
          <w:p w:rsidR="0083589D" w:rsidRPr="002715EC" w:rsidRDefault="0083589D" w:rsidP="004A2077">
            <w:pPr>
              <w:widowControl w:val="0"/>
              <w:spacing w:after="0" w:line="268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>1. Коммуникативная де</w:t>
            </w:r>
            <w:r w:rsidRPr="002715EC">
              <w:rPr>
                <w:b/>
                <w:color w:val="000000" w:themeColor="text1"/>
              </w:rPr>
              <w:t>я</w:t>
            </w:r>
            <w:r w:rsidRPr="002715EC">
              <w:rPr>
                <w:b/>
                <w:color w:val="000000" w:themeColor="text1"/>
              </w:rPr>
              <w:t>тельность</w:t>
            </w:r>
            <w:r w:rsidR="0016135C" w:rsidRPr="002715EC">
              <w:rPr>
                <w:b/>
                <w:color w:val="000000" w:themeColor="text1"/>
              </w:rPr>
              <w:t>:</w:t>
            </w:r>
          </w:p>
          <w:p w:rsidR="0083589D" w:rsidRPr="002715EC" w:rsidRDefault="0083589D" w:rsidP="004A2077">
            <w:pPr>
              <w:widowControl w:val="0"/>
              <w:spacing w:after="0" w:line="268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• беседа</w:t>
            </w:r>
          </w:p>
        </w:tc>
        <w:tc>
          <w:tcPr>
            <w:tcW w:w="4799" w:type="dxa"/>
            <w:gridSpan w:val="2"/>
          </w:tcPr>
          <w:p w:rsidR="00F92C05" w:rsidRPr="002715EC" w:rsidRDefault="00804435" w:rsidP="004A2077">
            <w:pPr>
              <w:widowControl w:val="0"/>
              <w:spacing w:after="0" w:line="268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 xml:space="preserve">– </w:t>
            </w:r>
            <w:r w:rsidR="0083589D" w:rsidRPr="002715EC">
              <w:rPr>
                <w:color w:val="000000" w:themeColor="text1"/>
              </w:rPr>
              <w:t xml:space="preserve">Какой скоро будет праздник? Кого вы будете поздравлять? Что вы приготовили для мамы </w:t>
            </w:r>
          </w:p>
          <w:p w:rsidR="0083589D" w:rsidRPr="002715EC" w:rsidRDefault="0083589D" w:rsidP="004A2077">
            <w:pPr>
              <w:widowControl w:val="0"/>
              <w:spacing w:after="0" w:line="268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и бабушки?</w:t>
            </w:r>
          </w:p>
        </w:tc>
        <w:tc>
          <w:tcPr>
            <w:tcW w:w="4501" w:type="dxa"/>
            <w:gridSpan w:val="2"/>
          </w:tcPr>
          <w:p w:rsidR="0083589D" w:rsidRPr="002715EC" w:rsidRDefault="0083589D" w:rsidP="004A2077">
            <w:pPr>
              <w:widowControl w:val="0"/>
              <w:shd w:val="clear" w:color="auto" w:fill="FFFFFF"/>
              <w:spacing w:after="0" w:line="268" w:lineRule="auto"/>
              <w:ind w:right="-57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715EC">
              <w:rPr>
                <w:color w:val="000000" w:themeColor="text1"/>
              </w:rPr>
              <w:t>Играют по собственному замыслу со спо</w:t>
            </w:r>
            <w:r w:rsidRPr="002715EC">
              <w:rPr>
                <w:color w:val="000000" w:themeColor="text1"/>
              </w:rPr>
              <w:t>р</w:t>
            </w:r>
            <w:r w:rsidRPr="002715EC">
              <w:rPr>
                <w:color w:val="000000" w:themeColor="text1"/>
              </w:rPr>
              <w:t>тивным оборудованием: мячами, обручем, скакалками</w:t>
            </w:r>
          </w:p>
        </w:tc>
        <w:tc>
          <w:tcPr>
            <w:tcW w:w="3059" w:type="dxa"/>
          </w:tcPr>
          <w:p w:rsidR="00264618" w:rsidRPr="002715EC" w:rsidRDefault="00F92C05" w:rsidP="004A2077">
            <w:pPr>
              <w:widowControl w:val="0"/>
              <w:spacing w:after="0" w:line="268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 xml:space="preserve">Делают </w:t>
            </w:r>
            <w:r w:rsidR="0083589D" w:rsidRPr="002715EC">
              <w:rPr>
                <w:color w:val="000000" w:themeColor="text1"/>
              </w:rPr>
              <w:t xml:space="preserve">вывод о том, что </w:t>
            </w:r>
          </w:p>
          <w:p w:rsidR="0083589D" w:rsidRPr="002715EC" w:rsidRDefault="0083589D" w:rsidP="004A2077">
            <w:pPr>
              <w:widowControl w:val="0"/>
              <w:spacing w:after="0" w:line="268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о маме нужно заботиться</w:t>
            </w:r>
          </w:p>
        </w:tc>
      </w:tr>
      <w:tr w:rsidR="002715EC" w:rsidRPr="002715EC" w:rsidTr="00264618">
        <w:trPr>
          <w:gridAfter w:val="1"/>
          <w:wAfter w:w="58" w:type="dxa"/>
          <w:jc w:val="center"/>
        </w:trPr>
        <w:tc>
          <w:tcPr>
            <w:tcW w:w="3176" w:type="dxa"/>
          </w:tcPr>
          <w:p w:rsidR="0083589D" w:rsidRPr="002715EC" w:rsidRDefault="0083589D" w:rsidP="004A2077">
            <w:pPr>
              <w:widowControl w:val="0"/>
              <w:spacing w:after="0" w:line="268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 xml:space="preserve">2. Игровая деятельность: </w:t>
            </w:r>
          </w:p>
          <w:p w:rsidR="0083589D" w:rsidRPr="002715EC" w:rsidRDefault="0083589D" w:rsidP="004A2077">
            <w:pPr>
              <w:widowControl w:val="0"/>
              <w:spacing w:after="0" w:line="268" w:lineRule="auto"/>
              <w:ind w:right="-57"/>
              <w:rPr>
                <w:rFonts w:ascii="Arial" w:hAnsi="Arial" w:cs="Arial"/>
                <w:color w:val="000000" w:themeColor="text1"/>
              </w:rPr>
            </w:pPr>
            <w:r w:rsidRPr="002715EC">
              <w:rPr>
                <w:color w:val="000000" w:themeColor="text1"/>
              </w:rPr>
              <w:t>• подвижные игры «</w:t>
            </w:r>
            <w:r w:rsidRPr="002715EC">
              <w:rPr>
                <w:bCs/>
                <w:color w:val="000000" w:themeColor="text1"/>
                <w:lang w:eastAsia="ru-RU"/>
              </w:rPr>
              <w:t>Трамвай</w:t>
            </w:r>
            <w:r w:rsidRPr="002715EC">
              <w:rPr>
                <w:bCs/>
                <w:color w:val="000000" w:themeColor="text1"/>
              </w:rPr>
              <w:t xml:space="preserve">», «Кто дальше бросит </w:t>
            </w:r>
            <w:r w:rsidR="00D67074" w:rsidRPr="002715EC">
              <w:rPr>
                <w:bCs/>
                <w:color w:val="000000" w:themeColor="text1"/>
              </w:rPr>
              <w:t>мяч</w:t>
            </w:r>
            <w:r w:rsidR="0016135C" w:rsidRPr="002715EC">
              <w:rPr>
                <w:bCs/>
                <w:color w:val="000000" w:themeColor="text1"/>
              </w:rPr>
              <w:t>?</w:t>
            </w:r>
            <w:r w:rsidRPr="002715EC">
              <w:rPr>
                <w:bCs/>
                <w:color w:val="000000" w:themeColor="text1"/>
              </w:rPr>
              <w:t>»</w:t>
            </w:r>
          </w:p>
          <w:p w:rsidR="0083589D" w:rsidRPr="002715EC" w:rsidRDefault="0083589D" w:rsidP="004A2077">
            <w:pPr>
              <w:widowControl w:val="0"/>
              <w:spacing w:after="0" w:line="268" w:lineRule="auto"/>
              <w:ind w:right="-57"/>
              <w:rPr>
                <w:color w:val="000000" w:themeColor="text1"/>
              </w:rPr>
            </w:pPr>
          </w:p>
        </w:tc>
        <w:tc>
          <w:tcPr>
            <w:tcW w:w="4799" w:type="dxa"/>
            <w:gridSpan w:val="2"/>
          </w:tcPr>
          <w:p w:rsidR="004A2077" w:rsidRPr="002715EC" w:rsidRDefault="004A2077" w:rsidP="004A2077">
            <w:pPr>
              <w:widowControl w:val="0"/>
              <w:spacing w:after="0" w:line="268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spacing w:val="40"/>
              </w:rPr>
              <w:t>Подвижная игра</w:t>
            </w:r>
            <w:r w:rsidRPr="002715EC">
              <w:rPr>
                <w:color w:val="000000" w:themeColor="text1"/>
              </w:rPr>
              <w:t xml:space="preserve"> </w:t>
            </w:r>
            <w:r w:rsidRPr="002715EC">
              <w:rPr>
                <w:bCs/>
                <w:color w:val="000000" w:themeColor="text1"/>
                <w:lang w:eastAsia="ru-RU"/>
              </w:rPr>
              <w:t>«Трамвай».</w:t>
            </w:r>
          </w:p>
          <w:p w:rsidR="004A2077" w:rsidRPr="002715EC" w:rsidRDefault="004A2077" w:rsidP="004A2077">
            <w:pPr>
              <w:widowControl w:val="0"/>
              <w:spacing w:after="0" w:line="268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Дети встают в шеренгу, одной рукой они де</w:t>
            </w:r>
            <w:r w:rsidRPr="002715EC">
              <w:rPr>
                <w:color w:val="000000" w:themeColor="text1"/>
                <w:lang w:eastAsia="ru-RU"/>
              </w:rPr>
              <w:t>р</w:t>
            </w:r>
            <w:r w:rsidRPr="002715EC">
              <w:rPr>
                <w:color w:val="000000" w:themeColor="text1"/>
                <w:lang w:eastAsia="ru-RU"/>
              </w:rPr>
              <w:t>жатся за шнур, который помогает сохранять им дистанцию. На конце шнура привязан колокол</w:t>
            </w:r>
            <w:r w:rsidRPr="002715EC">
              <w:rPr>
                <w:color w:val="000000" w:themeColor="text1"/>
                <w:lang w:eastAsia="ru-RU"/>
              </w:rPr>
              <w:t>ь</w:t>
            </w:r>
            <w:r w:rsidRPr="002715EC">
              <w:rPr>
                <w:color w:val="000000" w:themeColor="text1"/>
                <w:lang w:eastAsia="ru-RU"/>
              </w:rPr>
              <w:t>чик. Последний – кондуктор – дает сигнал кол</w:t>
            </w:r>
            <w:r w:rsidRPr="002715EC">
              <w:rPr>
                <w:color w:val="000000" w:themeColor="text1"/>
                <w:lang w:eastAsia="ru-RU"/>
              </w:rPr>
              <w:t>о</w:t>
            </w:r>
            <w:r w:rsidRPr="002715EC">
              <w:rPr>
                <w:color w:val="000000" w:themeColor="text1"/>
                <w:lang w:eastAsia="ru-RU"/>
              </w:rPr>
              <w:t xml:space="preserve">кольчиком, и «трамвай» трогается. «Трамвай» </w:t>
            </w:r>
          </w:p>
          <w:p w:rsidR="0083589D" w:rsidRPr="002715EC" w:rsidRDefault="004A2077" w:rsidP="004A2077">
            <w:pPr>
              <w:widowControl w:val="0"/>
              <w:spacing w:after="0" w:line="268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color w:val="000000" w:themeColor="text1"/>
                <w:lang w:eastAsia="ru-RU"/>
              </w:rPr>
              <w:t>то ускоряет, то замедляет ход</w:t>
            </w:r>
          </w:p>
        </w:tc>
        <w:tc>
          <w:tcPr>
            <w:tcW w:w="4501" w:type="dxa"/>
            <w:gridSpan w:val="2"/>
          </w:tcPr>
          <w:p w:rsidR="0083589D" w:rsidRPr="002715EC" w:rsidRDefault="0083589D" w:rsidP="004A2077">
            <w:pPr>
              <w:pStyle w:val="aa"/>
              <w:widowControl w:val="0"/>
              <w:shd w:val="clear" w:color="auto" w:fill="FFFFFF"/>
              <w:spacing w:before="0" w:beforeAutospacing="0" w:after="0" w:afterAutospacing="0" w:line="268" w:lineRule="auto"/>
              <w:ind w:right="-57"/>
              <w:rPr>
                <w:color w:val="000000" w:themeColor="text1"/>
                <w:sz w:val="22"/>
                <w:szCs w:val="22"/>
              </w:rPr>
            </w:pPr>
            <w:r w:rsidRPr="002715EC">
              <w:rPr>
                <w:color w:val="000000" w:themeColor="text1"/>
                <w:spacing w:val="40"/>
                <w:sz w:val="22"/>
                <w:szCs w:val="22"/>
              </w:rPr>
              <w:t>Игра</w:t>
            </w:r>
            <w:r w:rsidRPr="002715EC">
              <w:rPr>
                <w:color w:val="000000" w:themeColor="text1"/>
                <w:sz w:val="22"/>
                <w:szCs w:val="22"/>
              </w:rPr>
              <w:t xml:space="preserve"> «Кто дальше бросит </w:t>
            </w:r>
            <w:r w:rsidR="0016135C" w:rsidRPr="002715EC">
              <w:rPr>
                <w:color w:val="000000" w:themeColor="text1"/>
                <w:sz w:val="22"/>
                <w:szCs w:val="22"/>
              </w:rPr>
              <w:t>мяч?</w:t>
            </w:r>
            <w:r w:rsidRPr="002715EC">
              <w:rPr>
                <w:color w:val="000000" w:themeColor="text1"/>
                <w:sz w:val="22"/>
                <w:szCs w:val="22"/>
              </w:rPr>
              <w:t>».</w:t>
            </w:r>
          </w:p>
          <w:p w:rsidR="0083589D" w:rsidRPr="002715EC" w:rsidRDefault="0083589D" w:rsidP="004A2077">
            <w:pPr>
              <w:pStyle w:val="aa"/>
              <w:widowControl w:val="0"/>
              <w:shd w:val="clear" w:color="auto" w:fill="FFFFFF"/>
              <w:spacing w:before="0" w:beforeAutospacing="0" w:after="0" w:afterAutospacing="0" w:line="268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color w:val="000000" w:themeColor="text1"/>
                <w:sz w:val="22"/>
                <w:szCs w:val="22"/>
              </w:rPr>
              <w:t xml:space="preserve">Дети стоят на одной стороне за начерченной линией. Все по сигналу бросают мячи вдаль. Каждый должен заметить, куда упал его мяч. По сигналу дети бегут к своим </w:t>
            </w:r>
            <w:r w:rsidR="0016135C" w:rsidRPr="002715EC">
              <w:rPr>
                <w:color w:val="000000" w:themeColor="text1"/>
                <w:sz w:val="22"/>
                <w:szCs w:val="22"/>
              </w:rPr>
              <w:t>мячам</w:t>
            </w:r>
            <w:r w:rsidRPr="002715EC">
              <w:rPr>
                <w:color w:val="000000" w:themeColor="text1"/>
                <w:sz w:val="22"/>
                <w:szCs w:val="22"/>
              </w:rPr>
              <w:t>, игра повторяется</w:t>
            </w:r>
          </w:p>
        </w:tc>
        <w:tc>
          <w:tcPr>
            <w:tcW w:w="3059" w:type="dxa"/>
          </w:tcPr>
          <w:p w:rsidR="00264618" w:rsidRPr="002715EC" w:rsidRDefault="0083589D" w:rsidP="004A2077">
            <w:pPr>
              <w:widowControl w:val="0"/>
              <w:spacing w:after="0" w:line="268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 xml:space="preserve">Эмоционально вовлечены </w:t>
            </w:r>
          </w:p>
          <w:p w:rsidR="0083589D" w:rsidRPr="002715EC" w:rsidRDefault="0083589D" w:rsidP="004A2077">
            <w:pPr>
              <w:widowControl w:val="0"/>
              <w:spacing w:after="0" w:line="268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color w:val="000000" w:themeColor="text1"/>
              </w:rPr>
              <w:t xml:space="preserve">в игру </w:t>
            </w:r>
          </w:p>
        </w:tc>
      </w:tr>
      <w:tr w:rsidR="002715EC" w:rsidRPr="002715EC" w:rsidTr="00804435">
        <w:trPr>
          <w:gridAfter w:val="1"/>
          <w:wAfter w:w="58" w:type="dxa"/>
          <w:jc w:val="center"/>
        </w:trPr>
        <w:tc>
          <w:tcPr>
            <w:tcW w:w="3176" w:type="dxa"/>
            <w:tcBorders>
              <w:bottom w:val="single" w:sz="4" w:space="0" w:color="auto"/>
            </w:tcBorders>
          </w:tcPr>
          <w:p w:rsidR="0083589D" w:rsidRPr="002715EC" w:rsidRDefault="0083589D" w:rsidP="004A2077">
            <w:pPr>
              <w:widowControl w:val="0"/>
              <w:spacing w:after="0" w:line="268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>3. Двигательная деятел</w:t>
            </w:r>
            <w:r w:rsidRPr="002715EC">
              <w:rPr>
                <w:b/>
                <w:color w:val="000000" w:themeColor="text1"/>
              </w:rPr>
              <w:t>ь</w:t>
            </w:r>
            <w:r w:rsidRPr="002715EC">
              <w:rPr>
                <w:b/>
                <w:color w:val="000000" w:themeColor="text1"/>
              </w:rPr>
              <w:t>ность:</w:t>
            </w:r>
          </w:p>
          <w:p w:rsidR="0083589D" w:rsidRPr="002715EC" w:rsidRDefault="0083589D" w:rsidP="004A2077">
            <w:pPr>
              <w:widowControl w:val="0"/>
              <w:spacing w:after="0" w:line="268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• динамическая пауза «</w:t>
            </w:r>
            <w:r w:rsidRPr="002715EC">
              <w:rPr>
                <w:color w:val="000000" w:themeColor="text1"/>
                <w:lang w:eastAsia="ru-RU"/>
              </w:rPr>
              <w:t xml:space="preserve">За </w:t>
            </w:r>
            <w:proofErr w:type="spellStart"/>
            <w:proofErr w:type="gramStart"/>
            <w:r w:rsidRPr="002715EC">
              <w:rPr>
                <w:color w:val="000000" w:themeColor="text1"/>
                <w:lang w:eastAsia="ru-RU"/>
              </w:rPr>
              <w:t>окош</w:t>
            </w:r>
            <w:proofErr w:type="spellEnd"/>
            <w:r w:rsidR="00F92C05" w:rsidRPr="002715EC">
              <w:rPr>
                <w:color w:val="000000" w:themeColor="text1"/>
                <w:lang w:eastAsia="ru-RU"/>
              </w:rPr>
              <w:t>-</w:t>
            </w:r>
            <w:r w:rsidRPr="002715EC">
              <w:rPr>
                <w:color w:val="000000" w:themeColor="text1"/>
                <w:lang w:eastAsia="ru-RU"/>
              </w:rPr>
              <w:t>ко</w:t>
            </w:r>
            <w:proofErr w:type="gramEnd"/>
            <w:r w:rsidRPr="002715EC">
              <w:rPr>
                <w:color w:val="000000" w:themeColor="text1"/>
                <w:lang w:eastAsia="ru-RU"/>
              </w:rPr>
              <w:t xml:space="preserve"> посмотри</w:t>
            </w:r>
            <w:r w:rsidRPr="002715EC">
              <w:rPr>
                <w:color w:val="000000" w:themeColor="text1"/>
              </w:rPr>
              <w:t>»</w:t>
            </w:r>
          </w:p>
          <w:p w:rsidR="0083589D" w:rsidRPr="002715EC" w:rsidRDefault="0083589D" w:rsidP="004A2077">
            <w:pPr>
              <w:widowControl w:val="0"/>
              <w:spacing w:after="0" w:line="268" w:lineRule="auto"/>
              <w:ind w:right="-57"/>
              <w:rPr>
                <w:color w:val="000000" w:themeColor="text1"/>
              </w:rPr>
            </w:pPr>
          </w:p>
        </w:tc>
        <w:tc>
          <w:tcPr>
            <w:tcW w:w="4799" w:type="dxa"/>
            <w:gridSpan w:val="2"/>
            <w:tcBorders>
              <w:bottom w:val="single" w:sz="4" w:space="0" w:color="auto"/>
            </w:tcBorders>
          </w:tcPr>
          <w:p w:rsidR="00F92C05" w:rsidRPr="002715EC" w:rsidRDefault="00F92C05" w:rsidP="004A2077">
            <w:pPr>
              <w:widowControl w:val="0"/>
              <w:shd w:val="clear" w:color="auto" w:fill="FFFFFF"/>
              <w:spacing w:after="0" w:line="268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spacing w:val="40"/>
                <w:lang w:eastAsia="ru-RU"/>
              </w:rPr>
              <w:t>Динамическая пауза</w:t>
            </w:r>
            <w:r w:rsidRPr="002715EC">
              <w:rPr>
                <w:color w:val="000000" w:themeColor="text1"/>
                <w:lang w:eastAsia="ru-RU"/>
              </w:rPr>
              <w:t xml:space="preserve"> </w:t>
            </w:r>
            <w:r w:rsidRPr="002715EC">
              <w:rPr>
                <w:color w:val="000000" w:themeColor="text1"/>
              </w:rPr>
              <w:t>«</w:t>
            </w:r>
            <w:r w:rsidRPr="002715EC">
              <w:rPr>
                <w:color w:val="000000" w:themeColor="text1"/>
                <w:lang w:eastAsia="ru-RU"/>
              </w:rPr>
              <w:t>За окошко посмо</w:t>
            </w:r>
            <w:r w:rsidRPr="002715EC">
              <w:rPr>
                <w:color w:val="000000" w:themeColor="text1"/>
                <w:lang w:eastAsia="ru-RU"/>
              </w:rPr>
              <w:t>т</w:t>
            </w:r>
            <w:r w:rsidRPr="002715EC">
              <w:rPr>
                <w:color w:val="000000" w:themeColor="text1"/>
                <w:lang w:eastAsia="ru-RU"/>
              </w:rPr>
              <w:t>ри</w:t>
            </w:r>
            <w:r w:rsidRPr="002715EC">
              <w:rPr>
                <w:color w:val="000000" w:themeColor="text1"/>
              </w:rPr>
              <w:t>».</w:t>
            </w:r>
          </w:p>
          <w:p w:rsidR="0083589D" w:rsidRPr="002715EC" w:rsidRDefault="0083589D" w:rsidP="004A2077">
            <w:pPr>
              <w:widowControl w:val="0"/>
              <w:shd w:val="clear" w:color="auto" w:fill="FFFFFF"/>
              <w:spacing w:after="0" w:line="268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Раз</w:t>
            </w:r>
            <w:r w:rsidR="00F92C05" w:rsidRPr="002715EC">
              <w:rPr>
                <w:color w:val="000000" w:themeColor="text1"/>
                <w:lang w:eastAsia="ru-RU"/>
              </w:rPr>
              <w:t>-</w:t>
            </w:r>
            <w:r w:rsidRPr="002715EC">
              <w:rPr>
                <w:color w:val="000000" w:themeColor="text1"/>
                <w:lang w:eastAsia="ru-RU"/>
              </w:rPr>
              <w:t>два</w:t>
            </w:r>
            <w:r w:rsidR="00F92C05" w:rsidRPr="002715EC">
              <w:rPr>
                <w:color w:val="000000" w:themeColor="text1"/>
                <w:lang w:eastAsia="ru-RU"/>
              </w:rPr>
              <w:t>-</w:t>
            </w:r>
            <w:r w:rsidRPr="002715EC">
              <w:rPr>
                <w:color w:val="000000" w:themeColor="text1"/>
                <w:lang w:eastAsia="ru-RU"/>
              </w:rPr>
              <w:t>три, раз</w:t>
            </w:r>
            <w:r w:rsidR="00F92C05" w:rsidRPr="002715EC">
              <w:rPr>
                <w:color w:val="000000" w:themeColor="text1"/>
                <w:lang w:eastAsia="ru-RU"/>
              </w:rPr>
              <w:t>-</w:t>
            </w:r>
            <w:r w:rsidRPr="002715EC">
              <w:rPr>
                <w:color w:val="000000" w:themeColor="text1"/>
                <w:lang w:eastAsia="ru-RU"/>
              </w:rPr>
              <w:t>два</w:t>
            </w:r>
            <w:r w:rsidR="00F92C05" w:rsidRPr="002715EC">
              <w:rPr>
                <w:color w:val="000000" w:themeColor="text1"/>
                <w:lang w:eastAsia="ru-RU"/>
              </w:rPr>
              <w:t>-</w:t>
            </w:r>
            <w:r w:rsidRPr="002715EC">
              <w:rPr>
                <w:color w:val="000000" w:themeColor="text1"/>
                <w:lang w:eastAsia="ru-RU"/>
              </w:rPr>
              <w:t>три,</w:t>
            </w:r>
          </w:p>
          <w:p w:rsidR="0083589D" w:rsidRPr="002715EC" w:rsidRDefault="0083589D" w:rsidP="004A2077">
            <w:pPr>
              <w:widowControl w:val="0"/>
              <w:shd w:val="clear" w:color="auto" w:fill="FFFFFF"/>
              <w:spacing w:after="0" w:line="268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За окошко посмотри!</w:t>
            </w:r>
          </w:p>
          <w:p w:rsidR="0083589D" w:rsidRPr="002715EC" w:rsidRDefault="0083589D" w:rsidP="004A2077">
            <w:pPr>
              <w:widowControl w:val="0"/>
              <w:shd w:val="clear" w:color="auto" w:fill="FFFFFF"/>
              <w:spacing w:after="0" w:line="268" w:lineRule="auto"/>
              <w:ind w:left="546" w:right="-57"/>
              <w:rPr>
                <w:i/>
                <w:color w:val="000000" w:themeColor="text1"/>
                <w:lang w:eastAsia="ru-RU"/>
              </w:rPr>
            </w:pPr>
            <w:r w:rsidRPr="002715EC">
              <w:rPr>
                <w:i/>
                <w:color w:val="000000" w:themeColor="text1"/>
                <w:lang w:eastAsia="ru-RU"/>
              </w:rPr>
              <w:t>(</w:t>
            </w:r>
            <w:r w:rsidR="0016135C" w:rsidRPr="002715EC">
              <w:rPr>
                <w:i/>
                <w:color w:val="000000" w:themeColor="text1"/>
                <w:lang w:eastAsia="ru-RU"/>
              </w:rPr>
              <w:t>Ритмичные х</w:t>
            </w:r>
            <w:r w:rsidRPr="002715EC">
              <w:rPr>
                <w:i/>
                <w:color w:val="000000" w:themeColor="text1"/>
                <w:lang w:eastAsia="ru-RU"/>
              </w:rPr>
              <w:t>лопки в ладоши под счет.)</w:t>
            </w:r>
          </w:p>
          <w:p w:rsidR="0083589D" w:rsidRPr="002715EC" w:rsidRDefault="0083589D" w:rsidP="004A2077">
            <w:pPr>
              <w:widowControl w:val="0"/>
              <w:shd w:val="clear" w:color="auto" w:fill="FFFFFF"/>
              <w:spacing w:after="0" w:line="268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В гости к нам пришла весна,</w:t>
            </w:r>
          </w:p>
          <w:p w:rsidR="0083589D" w:rsidRPr="002715EC" w:rsidRDefault="0083589D" w:rsidP="004A2077">
            <w:pPr>
              <w:widowControl w:val="0"/>
              <w:shd w:val="clear" w:color="auto" w:fill="FFFFFF"/>
              <w:spacing w:after="0" w:line="268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Деток радует она!</w:t>
            </w:r>
          </w:p>
          <w:p w:rsidR="0083589D" w:rsidRPr="002715EC" w:rsidRDefault="0083589D" w:rsidP="004A2077">
            <w:pPr>
              <w:widowControl w:val="0"/>
              <w:shd w:val="clear" w:color="auto" w:fill="FFFFFF"/>
              <w:spacing w:after="0" w:line="268" w:lineRule="auto"/>
              <w:ind w:left="546" w:right="-57"/>
              <w:rPr>
                <w:i/>
                <w:color w:val="000000" w:themeColor="text1"/>
                <w:lang w:eastAsia="ru-RU"/>
              </w:rPr>
            </w:pPr>
            <w:r w:rsidRPr="002715EC">
              <w:rPr>
                <w:i/>
                <w:color w:val="000000" w:themeColor="text1"/>
                <w:lang w:eastAsia="ru-RU"/>
              </w:rPr>
              <w:t>(Шаги на месте.)</w:t>
            </w:r>
          </w:p>
          <w:p w:rsidR="0083589D" w:rsidRPr="002715EC" w:rsidRDefault="0083589D" w:rsidP="004A2077">
            <w:pPr>
              <w:widowControl w:val="0"/>
              <w:shd w:val="clear" w:color="auto" w:fill="FFFFFF"/>
              <w:spacing w:after="0" w:line="268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Солнце светит, солнце греет,</w:t>
            </w:r>
          </w:p>
          <w:p w:rsidR="0083589D" w:rsidRPr="002715EC" w:rsidRDefault="0083589D" w:rsidP="004A2077">
            <w:pPr>
              <w:widowControl w:val="0"/>
              <w:shd w:val="clear" w:color="auto" w:fill="FFFFFF"/>
              <w:spacing w:after="0" w:line="268" w:lineRule="auto"/>
              <w:ind w:left="546" w:right="-57"/>
              <w:rPr>
                <w:i/>
                <w:color w:val="000000" w:themeColor="text1"/>
                <w:lang w:eastAsia="ru-RU"/>
              </w:rPr>
            </w:pPr>
            <w:r w:rsidRPr="002715EC">
              <w:rPr>
                <w:i/>
                <w:color w:val="000000" w:themeColor="text1"/>
                <w:lang w:eastAsia="ru-RU"/>
              </w:rPr>
              <w:t xml:space="preserve">(Руки поднимать </w:t>
            </w:r>
            <w:r w:rsidR="00D67074" w:rsidRPr="002715EC">
              <w:rPr>
                <w:i/>
                <w:color w:val="000000" w:themeColor="text1"/>
                <w:lang w:eastAsia="ru-RU"/>
              </w:rPr>
              <w:t>в</w:t>
            </w:r>
            <w:r w:rsidRPr="002715EC">
              <w:rPr>
                <w:i/>
                <w:color w:val="000000" w:themeColor="text1"/>
                <w:lang w:eastAsia="ru-RU"/>
              </w:rPr>
              <w:t xml:space="preserve">верх.) </w:t>
            </w:r>
          </w:p>
          <w:p w:rsidR="0083589D" w:rsidRPr="002715EC" w:rsidRDefault="0083589D" w:rsidP="004A2077">
            <w:pPr>
              <w:widowControl w:val="0"/>
              <w:shd w:val="clear" w:color="auto" w:fill="FFFFFF"/>
              <w:spacing w:after="0" w:line="268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Всюду травка зеленеет.</w:t>
            </w:r>
          </w:p>
          <w:p w:rsidR="0083589D" w:rsidRPr="002715EC" w:rsidRDefault="0083589D" w:rsidP="004A2077">
            <w:pPr>
              <w:widowControl w:val="0"/>
              <w:shd w:val="clear" w:color="auto" w:fill="FFFFFF"/>
              <w:spacing w:after="0" w:line="268" w:lineRule="auto"/>
              <w:ind w:left="546" w:right="-57"/>
              <w:rPr>
                <w:i/>
                <w:color w:val="000000" w:themeColor="text1"/>
                <w:lang w:eastAsia="ru-RU"/>
              </w:rPr>
            </w:pPr>
            <w:r w:rsidRPr="002715EC">
              <w:rPr>
                <w:i/>
                <w:color w:val="000000" w:themeColor="text1"/>
                <w:lang w:eastAsia="ru-RU"/>
              </w:rPr>
              <w:t xml:space="preserve"> (Руки опускать вниз.)</w:t>
            </w:r>
          </w:p>
          <w:p w:rsidR="0083589D" w:rsidRPr="002715EC" w:rsidRDefault="0083589D" w:rsidP="004A2077">
            <w:pPr>
              <w:widowControl w:val="0"/>
              <w:shd w:val="clear" w:color="auto" w:fill="FFFFFF"/>
              <w:spacing w:after="0" w:line="268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Я по лужицам шагаю,</w:t>
            </w:r>
          </w:p>
          <w:p w:rsidR="0083589D" w:rsidRPr="002715EC" w:rsidRDefault="0083589D" w:rsidP="004A2077">
            <w:pPr>
              <w:widowControl w:val="0"/>
              <w:shd w:val="clear" w:color="auto" w:fill="FFFFFF"/>
              <w:spacing w:after="0" w:line="268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В лужи ножкой наступаю!</w:t>
            </w:r>
          </w:p>
          <w:p w:rsidR="0083589D" w:rsidRPr="002715EC" w:rsidRDefault="0083589D" w:rsidP="004A2077">
            <w:pPr>
              <w:widowControl w:val="0"/>
              <w:shd w:val="clear" w:color="auto" w:fill="FFFFFF"/>
              <w:spacing w:after="0" w:line="268" w:lineRule="auto"/>
              <w:ind w:left="546" w:right="-57"/>
              <w:rPr>
                <w:i/>
                <w:color w:val="000000" w:themeColor="text1"/>
                <w:lang w:eastAsia="ru-RU"/>
              </w:rPr>
            </w:pPr>
            <w:r w:rsidRPr="002715EC">
              <w:rPr>
                <w:i/>
                <w:color w:val="000000" w:themeColor="text1"/>
                <w:lang w:eastAsia="ru-RU"/>
              </w:rPr>
              <w:t>(Шаги на месте.)</w:t>
            </w:r>
          </w:p>
          <w:p w:rsidR="0083589D" w:rsidRPr="002715EC" w:rsidRDefault="0083589D" w:rsidP="004A2077">
            <w:pPr>
              <w:widowControl w:val="0"/>
              <w:shd w:val="clear" w:color="auto" w:fill="FFFFFF"/>
              <w:spacing w:after="0" w:line="268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Шлёп</w:t>
            </w:r>
            <w:r w:rsidR="00F92C05" w:rsidRPr="002715EC">
              <w:rPr>
                <w:color w:val="000000" w:themeColor="text1"/>
                <w:lang w:eastAsia="ru-RU"/>
              </w:rPr>
              <w:t>-</w:t>
            </w:r>
            <w:r w:rsidRPr="002715EC">
              <w:rPr>
                <w:color w:val="000000" w:themeColor="text1"/>
                <w:lang w:eastAsia="ru-RU"/>
              </w:rPr>
              <w:t>шлёп</w:t>
            </w:r>
            <w:r w:rsidR="00F92C05" w:rsidRPr="002715EC">
              <w:rPr>
                <w:color w:val="000000" w:themeColor="text1"/>
                <w:lang w:eastAsia="ru-RU"/>
              </w:rPr>
              <w:t>-</w:t>
            </w:r>
            <w:r w:rsidRPr="002715EC">
              <w:rPr>
                <w:color w:val="000000" w:themeColor="text1"/>
                <w:lang w:eastAsia="ru-RU"/>
              </w:rPr>
              <w:t>шлёп</w:t>
            </w:r>
            <w:r w:rsidR="00F92C05" w:rsidRPr="002715EC">
              <w:rPr>
                <w:color w:val="000000" w:themeColor="text1"/>
                <w:lang w:eastAsia="ru-RU"/>
              </w:rPr>
              <w:t>-</w:t>
            </w:r>
            <w:r w:rsidRPr="002715EC">
              <w:rPr>
                <w:color w:val="000000" w:themeColor="text1"/>
                <w:lang w:eastAsia="ru-RU"/>
              </w:rPr>
              <w:t>шлёп,</w:t>
            </w:r>
          </w:p>
          <w:p w:rsidR="0083589D" w:rsidRPr="002715EC" w:rsidRDefault="0083589D" w:rsidP="004A2077">
            <w:pPr>
              <w:widowControl w:val="0"/>
              <w:shd w:val="clear" w:color="auto" w:fill="FFFFFF"/>
              <w:spacing w:after="0" w:line="268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Принесла весна потоп!</w:t>
            </w:r>
          </w:p>
          <w:p w:rsidR="0083589D" w:rsidRPr="002715EC" w:rsidRDefault="0083589D" w:rsidP="004A2077">
            <w:pPr>
              <w:widowControl w:val="0"/>
              <w:shd w:val="clear" w:color="auto" w:fill="FFFFFF"/>
              <w:spacing w:after="0" w:line="268" w:lineRule="auto"/>
              <w:ind w:left="546" w:right="-57"/>
              <w:rPr>
                <w:i/>
                <w:color w:val="000000" w:themeColor="text1"/>
                <w:lang w:eastAsia="ru-RU"/>
              </w:rPr>
            </w:pPr>
            <w:r w:rsidRPr="002715EC">
              <w:rPr>
                <w:i/>
                <w:color w:val="000000" w:themeColor="text1"/>
              </w:rPr>
              <w:t>(Добавить к шагам ритмичные хлопки.)</w:t>
            </w:r>
          </w:p>
        </w:tc>
        <w:tc>
          <w:tcPr>
            <w:tcW w:w="4501" w:type="dxa"/>
            <w:gridSpan w:val="2"/>
            <w:tcBorders>
              <w:bottom w:val="single" w:sz="4" w:space="0" w:color="auto"/>
            </w:tcBorders>
          </w:tcPr>
          <w:p w:rsidR="0083589D" w:rsidRPr="002715EC" w:rsidRDefault="0016135C" w:rsidP="004A2077">
            <w:pPr>
              <w:widowControl w:val="0"/>
              <w:spacing w:after="0" w:line="268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  <w:spacing w:val="40"/>
              </w:rPr>
              <w:t>Подвижная и</w:t>
            </w:r>
            <w:r w:rsidRPr="002715EC">
              <w:rPr>
                <w:bCs/>
                <w:color w:val="000000" w:themeColor="text1"/>
                <w:spacing w:val="40"/>
              </w:rPr>
              <w:t>гра</w:t>
            </w:r>
            <w:r w:rsidRPr="002715EC">
              <w:rPr>
                <w:bCs/>
                <w:color w:val="000000" w:themeColor="text1"/>
              </w:rPr>
              <w:t xml:space="preserve"> </w:t>
            </w:r>
            <w:r w:rsidR="0083589D" w:rsidRPr="002715EC">
              <w:rPr>
                <w:color w:val="000000" w:themeColor="text1"/>
              </w:rPr>
              <w:t>«Пузырь».</w:t>
            </w:r>
          </w:p>
          <w:p w:rsidR="00F92C05" w:rsidRPr="002715EC" w:rsidRDefault="0083589D" w:rsidP="004A2077">
            <w:pPr>
              <w:widowControl w:val="0"/>
              <w:spacing w:after="0" w:line="268" w:lineRule="auto"/>
              <w:ind w:right="-57"/>
              <w:rPr>
                <w:bCs/>
                <w:iCs/>
                <w:color w:val="000000" w:themeColor="text1"/>
                <w:spacing w:val="-2"/>
              </w:rPr>
            </w:pPr>
            <w:r w:rsidRPr="002715EC">
              <w:rPr>
                <w:bCs/>
                <w:iCs/>
                <w:color w:val="000000" w:themeColor="text1"/>
                <w:spacing w:val="-2"/>
              </w:rPr>
              <w:t>Дети водят хоровод, расширяя круг</w:t>
            </w:r>
            <w:r w:rsidR="0016135C" w:rsidRPr="002715EC">
              <w:rPr>
                <w:bCs/>
                <w:iCs/>
                <w:color w:val="000000" w:themeColor="text1"/>
                <w:spacing w:val="-2"/>
              </w:rPr>
              <w:t>,</w:t>
            </w:r>
            <w:r w:rsidRPr="002715EC">
              <w:rPr>
                <w:bCs/>
                <w:iCs/>
                <w:color w:val="000000" w:themeColor="text1"/>
                <w:spacing w:val="-2"/>
              </w:rPr>
              <w:t xml:space="preserve"> и говорят: </w:t>
            </w:r>
          </w:p>
          <w:p w:rsidR="00F92C05" w:rsidRPr="002715EC" w:rsidRDefault="0083589D" w:rsidP="004A2077">
            <w:pPr>
              <w:widowControl w:val="0"/>
              <w:spacing w:after="0" w:line="268" w:lineRule="auto"/>
              <w:ind w:right="-57"/>
              <w:rPr>
                <w:color w:val="000000" w:themeColor="text1"/>
                <w:spacing w:val="-2"/>
              </w:rPr>
            </w:pPr>
            <w:r w:rsidRPr="002715EC">
              <w:rPr>
                <w:color w:val="000000" w:themeColor="text1"/>
                <w:spacing w:val="-2"/>
              </w:rPr>
              <w:t>Надуваем пузыри, вот какие</w:t>
            </w:r>
            <w:r w:rsidR="0016135C" w:rsidRPr="002715EC">
              <w:rPr>
                <w:color w:val="000000" w:themeColor="text1"/>
                <w:spacing w:val="-2"/>
              </w:rPr>
              <w:t>,</w:t>
            </w:r>
            <w:r w:rsidRPr="002715EC">
              <w:rPr>
                <w:color w:val="000000" w:themeColor="text1"/>
                <w:spacing w:val="-2"/>
              </w:rPr>
              <w:t xml:space="preserve"> посмотри!</w:t>
            </w:r>
          </w:p>
          <w:p w:rsidR="00F92C05" w:rsidRPr="002715EC" w:rsidRDefault="0083589D" w:rsidP="004A2077">
            <w:pPr>
              <w:widowControl w:val="0"/>
              <w:spacing w:after="0" w:line="268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Раздувайся, пузырь, раздувайся большой,</w:t>
            </w:r>
          </w:p>
          <w:p w:rsidR="00264618" w:rsidRPr="002715EC" w:rsidRDefault="0083589D" w:rsidP="004A2077">
            <w:pPr>
              <w:widowControl w:val="0"/>
              <w:spacing w:after="0" w:line="268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Оставайся такой, да не лопайся.</w:t>
            </w:r>
          </w:p>
          <w:p w:rsidR="0083589D" w:rsidRPr="002715EC" w:rsidRDefault="00F92C05" w:rsidP="004A2077">
            <w:pPr>
              <w:widowControl w:val="0"/>
              <w:spacing w:after="0" w:line="268" w:lineRule="auto"/>
              <w:ind w:right="-57"/>
              <w:rPr>
                <w:color w:val="000000" w:themeColor="text1"/>
              </w:rPr>
            </w:pPr>
            <w:r w:rsidRPr="002715EC">
              <w:rPr>
                <w:bCs/>
                <w:iCs/>
                <w:color w:val="000000" w:themeColor="text1"/>
              </w:rPr>
              <w:t xml:space="preserve">По сигналу </w:t>
            </w:r>
            <w:r w:rsidRPr="002715EC">
              <w:rPr>
                <w:color w:val="000000" w:themeColor="text1"/>
              </w:rPr>
              <w:t>«П</w:t>
            </w:r>
            <w:r w:rsidR="0083589D" w:rsidRPr="002715EC">
              <w:rPr>
                <w:color w:val="000000" w:themeColor="text1"/>
              </w:rPr>
              <w:t>узырь лопнул</w:t>
            </w:r>
            <w:r w:rsidRPr="002715EC">
              <w:rPr>
                <w:color w:val="000000" w:themeColor="text1"/>
              </w:rPr>
              <w:t>!</w:t>
            </w:r>
            <w:r w:rsidR="0083589D" w:rsidRPr="002715EC">
              <w:rPr>
                <w:color w:val="000000" w:themeColor="text1"/>
              </w:rPr>
              <w:t xml:space="preserve">» </w:t>
            </w:r>
            <w:r w:rsidR="0083589D" w:rsidRPr="002715EC">
              <w:rPr>
                <w:bCs/>
                <w:iCs/>
                <w:color w:val="000000" w:themeColor="text1"/>
              </w:rPr>
              <w:t>дети разбег</w:t>
            </w:r>
            <w:r w:rsidR="0083589D" w:rsidRPr="002715EC">
              <w:rPr>
                <w:bCs/>
                <w:iCs/>
                <w:color w:val="000000" w:themeColor="text1"/>
              </w:rPr>
              <w:t>а</w:t>
            </w:r>
            <w:r w:rsidR="0083589D" w:rsidRPr="002715EC">
              <w:rPr>
                <w:bCs/>
                <w:iCs/>
                <w:color w:val="000000" w:themeColor="text1"/>
              </w:rPr>
              <w:t>ются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:rsidR="0083589D" w:rsidRPr="002715EC" w:rsidRDefault="0083589D" w:rsidP="004A2077">
            <w:pPr>
              <w:widowControl w:val="0"/>
              <w:spacing w:after="0" w:line="268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 xml:space="preserve">Подражают </w:t>
            </w:r>
            <w:r w:rsidR="00F92C05" w:rsidRPr="002715EC">
              <w:rPr>
                <w:color w:val="000000" w:themeColor="text1"/>
              </w:rPr>
              <w:t>педагогу</w:t>
            </w:r>
            <w:r w:rsidRPr="002715EC">
              <w:rPr>
                <w:color w:val="000000" w:themeColor="text1"/>
              </w:rPr>
              <w:t xml:space="preserve"> в движ</w:t>
            </w:r>
            <w:r w:rsidRPr="002715EC">
              <w:rPr>
                <w:color w:val="000000" w:themeColor="text1"/>
              </w:rPr>
              <w:t>е</w:t>
            </w:r>
            <w:r w:rsidRPr="002715EC">
              <w:rPr>
                <w:color w:val="000000" w:themeColor="text1"/>
              </w:rPr>
              <w:t>ниях, укрепля</w:t>
            </w:r>
            <w:r w:rsidR="0016135C" w:rsidRPr="002715EC">
              <w:rPr>
                <w:color w:val="000000" w:themeColor="text1"/>
              </w:rPr>
              <w:t>я</w:t>
            </w:r>
            <w:r w:rsidRPr="002715EC">
              <w:rPr>
                <w:color w:val="000000" w:themeColor="text1"/>
              </w:rPr>
              <w:t xml:space="preserve"> свое здоровье</w:t>
            </w:r>
          </w:p>
        </w:tc>
      </w:tr>
      <w:tr w:rsidR="002715EC" w:rsidRPr="002715EC" w:rsidTr="00804435">
        <w:trPr>
          <w:gridAfter w:val="1"/>
          <w:wAfter w:w="58" w:type="dxa"/>
          <w:jc w:val="center"/>
        </w:trPr>
        <w:tc>
          <w:tcPr>
            <w:tcW w:w="3176" w:type="dxa"/>
            <w:tcBorders>
              <w:bottom w:val="single" w:sz="4" w:space="0" w:color="auto"/>
            </w:tcBorders>
          </w:tcPr>
          <w:p w:rsidR="00F92C05" w:rsidRPr="002715EC" w:rsidRDefault="0083589D" w:rsidP="004A2077">
            <w:pPr>
              <w:widowControl w:val="0"/>
              <w:spacing w:after="0" w:line="268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 xml:space="preserve">4. Индивидуальная работа. </w:t>
            </w:r>
          </w:p>
          <w:p w:rsidR="00F92C05" w:rsidRPr="002715EC" w:rsidRDefault="00F92C05" w:rsidP="004A2077">
            <w:pPr>
              <w:widowControl w:val="0"/>
              <w:spacing w:after="0" w:line="268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 xml:space="preserve">Игровая деятельность: </w:t>
            </w:r>
          </w:p>
          <w:p w:rsidR="00D67074" w:rsidRPr="002715EC" w:rsidRDefault="00D67074" w:rsidP="004A2077">
            <w:pPr>
              <w:widowControl w:val="0"/>
              <w:spacing w:after="0" w:line="268" w:lineRule="auto"/>
              <w:ind w:right="-57"/>
              <w:rPr>
                <w:bCs/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</w:rPr>
              <w:t>• подвижные игры</w:t>
            </w:r>
            <w:r w:rsidR="0083589D" w:rsidRPr="002715EC">
              <w:rPr>
                <w:color w:val="000000" w:themeColor="text1"/>
              </w:rPr>
              <w:t xml:space="preserve"> «</w:t>
            </w:r>
            <w:r w:rsidR="0083589D" w:rsidRPr="002715EC">
              <w:rPr>
                <w:bCs/>
                <w:color w:val="000000" w:themeColor="text1"/>
                <w:lang w:eastAsia="ru-RU"/>
              </w:rPr>
              <w:t>Подпрыг</w:t>
            </w:r>
            <w:r w:rsidRPr="002715EC">
              <w:rPr>
                <w:bCs/>
                <w:color w:val="000000" w:themeColor="text1"/>
                <w:lang w:eastAsia="ru-RU"/>
              </w:rPr>
              <w:t>-</w:t>
            </w:r>
          </w:p>
          <w:p w:rsidR="0083589D" w:rsidRPr="002715EC" w:rsidRDefault="0083589D" w:rsidP="004A2077">
            <w:pPr>
              <w:widowControl w:val="0"/>
              <w:spacing w:after="0" w:line="268" w:lineRule="auto"/>
              <w:ind w:right="-57"/>
              <w:rPr>
                <w:color w:val="000000" w:themeColor="text1"/>
              </w:rPr>
            </w:pPr>
            <w:r w:rsidRPr="002715EC">
              <w:rPr>
                <w:bCs/>
                <w:color w:val="000000" w:themeColor="text1"/>
                <w:lang w:eastAsia="ru-RU"/>
              </w:rPr>
              <w:t>ни до ладошки</w:t>
            </w:r>
            <w:r w:rsidRPr="002715EC">
              <w:rPr>
                <w:color w:val="000000" w:themeColor="text1"/>
              </w:rPr>
              <w:t>»</w:t>
            </w:r>
            <w:r w:rsidR="00F92C05" w:rsidRPr="002715EC">
              <w:rPr>
                <w:color w:val="000000" w:themeColor="text1"/>
              </w:rPr>
              <w:t>, «Такси»</w:t>
            </w:r>
          </w:p>
        </w:tc>
        <w:tc>
          <w:tcPr>
            <w:tcW w:w="4799" w:type="dxa"/>
            <w:gridSpan w:val="2"/>
            <w:tcBorders>
              <w:bottom w:val="single" w:sz="4" w:space="0" w:color="auto"/>
            </w:tcBorders>
          </w:tcPr>
          <w:p w:rsidR="00F92C05" w:rsidRPr="002715EC" w:rsidRDefault="00F92C05" w:rsidP="004A2077">
            <w:pPr>
              <w:widowControl w:val="0"/>
              <w:spacing w:after="0" w:line="268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spacing w:val="40"/>
                <w:lang w:eastAsia="ru-RU"/>
              </w:rPr>
              <w:t>Игра</w:t>
            </w:r>
            <w:r w:rsidRPr="002715EC">
              <w:rPr>
                <w:color w:val="000000" w:themeColor="text1"/>
                <w:lang w:eastAsia="ru-RU"/>
              </w:rPr>
              <w:t xml:space="preserve"> </w:t>
            </w:r>
            <w:r w:rsidRPr="002715EC">
              <w:rPr>
                <w:color w:val="000000" w:themeColor="text1"/>
              </w:rPr>
              <w:t>«</w:t>
            </w:r>
            <w:r w:rsidRPr="002715EC">
              <w:rPr>
                <w:bCs/>
                <w:color w:val="000000" w:themeColor="text1"/>
                <w:lang w:eastAsia="ru-RU"/>
              </w:rPr>
              <w:t>Подпрыгни до ладошки</w:t>
            </w:r>
            <w:r w:rsidRPr="002715EC">
              <w:rPr>
                <w:color w:val="000000" w:themeColor="text1"/>
              </w:rPr>
              <w:t>».</w:t>
            </w:r>
          </w:p>
          <w:p w:rsidR="0083589D" w:rsidRPr="002715EC" w:rsidRDefault="0083589D" w:rsidP="004A2077">
            <w:pPr>
              <w:widowControl w:val="0"/>
              <w:spacing w:after="0" w:line="268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  <w:lang w:eastAsia="ru-RU"/>
              </w:rPr>
              <w:t>Педагог подзывает к себе то одного, то другого ребёнка и предлагает ему подпрыгнуть повыше так</w:t>
            </w:r>
            <w:r w:rsidR="0016135C" w:rsidRPr="002715EC">
              <w:rPr>
                <w:color w:val="000000" w:themeColor="text1"/>
                <w:lang w:eastAsia="ru-RU"/>
              </w:rPr>
              <w:t>,</w:t>
            </w:r>
            <w:r w:rsidRPr="002715EC">
              <w:rPr>
                <w:color w:val="000000" w:themeColor="text1"/>
                <w:lang w:eastAsia="ru-RU"/>
              </w:rPr>
              <w:t xml:space="preserve"> чтобы головой он достал до ладони </w:t>
            </w:r>
            <w:r w:rsidR="00F92C05" w:rsidRPr="002715EC">
              <w:rPr>
                <w:color w:val="000000" w:themeColor="text1"/>
                <w:lang w:eastAsia="ru-RU"/>
              </w:rPr>
              <w:t>педаг</w:t>
            </w:r>
            <w:r w:rsidR="00F92C05" w:rsidRPr="002715EC">
              <w:rPr>
                <w:color w:val="000000" w:themeColor="text1"/>
                <w:lang w:eastAsia="ru-RU"/>
              </w:rPr>
              <w:t>о</w:t>
            </w:r>
            <w:r w:rsidR="00F92C05" w:rsidRPr="002715EC">
              <w:rPr>
                <w:color w:val="000000" w:themeColor="text1"/>
                <w:lang w:eastAsia="ru-RU"/>
              </w:rPr>
              <w:t>га</w:t>
            </w:r>
            <w:r w:rsidRPr="002715EC">
              <w:rPr>
                <w:color w:val="000000" w:themeColor="text1"/>
                <w:lang w:eastAsia="ru-RU"/>
              </w:rPr>
              <w:t xml:space="preserve">. Руку </w:t>
            </w:r>
            <w:r w:rsidR="0016135C" w:rsidRPr="002715EC">
              <w:rPr>
                <w:color w:val="000000" w:themeColor="text1"/>
                <w:lang w:eastAsia="ru-RU"/>
              </w:rPr>
              <w:t>п</w:t>
            </w:r>
            <w:r w:rsidRPr="002715EC">
              <w:rPr>
                <w:color w:val="000000" w:themeColor="text1"/>
                <w:lang w:eastAsia="ru-RU"/>
              </w:rPr>
              <w:t>едагог держит на небольшом рассто</w:t>
            </w:r>
            <w:r w:rsidRPr="002715EC">
              <w:rPr>
                <w:color w:val="000000" w:themeColor="text1"/>
                <w:lang w:eastAsia="ru-RU"/>
              </w:rPr>
              <w:t>я</w:t>
            </w:r>
            <w:r w:rsidRPr="002715EC">
              <w:rPr>
                <w:color w:val="000000" w:themeColor="text1"/>
                <w:lang w:eastAsia="ru-RU"/>
              </w:rPr>
              <w:t>нии от головы ребёнка</w:t>
            </w:r>
          </w:p>
        </w:tc>
        <w:tc>
          <w:tcPr>
            <w:tcW w:w="4501" w:type="dxa"/>
            <w:gridSpan w:val="2"/>
            <w:tcBorders>
              <w:bottom w:val="single" w:sz="4" w:space="0" w:color="auto"/>
            </w:tcBorders>
          </w:tcPr>
          <w:p w:rsidR="0083589D" w:rsidRPr="002715EC" w:rsidRDefault="0016135C" w:rsidP="004A2077">
            <w:pPr>
              <w:pStyle w:val="aa"/>
              <w:widowControl w:val="0"/>
              <w:spacing w:before="0" w:beforeAutospacing="0" w:after="0" w:afterAutospacing="0" w:line="268" w:lineRule="auto"/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2715EC">
              <w:rPr>
                <w:color w:val="000000" w:themeColor="text1"/>
                <w:spacing w:val="40"/>
                <w:sz w:val="22"/>
                <w:szCs w:val="22"/>
              </w:rPr>
              <w:t>Подвижная и</w:t>
            </w:r>
            <w:r w:rsidRPr="002715EC">
              <w:rPr>
                <w:bCs/>
                <w:color w:val="000000" w:themeColor="text1"/>
                <w:spacing w:val="40"/>
                <w:sz w:val="22"/>
                <w:szCs w:val="22"/>
              </w:rPr>
              <w:t>гра</w:t>
            </w:r>
            <w:r w:rsidRPr="002715E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83589D" w:rsidRPr="002715EC">
              <w:rPr>
                <w:bCs/>
                <w:color w:val="000000" w:themeColor="text1"/>
                <w:sz w:val="22"/>
                <w:szCs w:val="22"/>
              </w:rPr>
              <w:t>«Такси»</w:t>
            </w:r>
            <w:r w:rsidR="00F92C05" w:rsidRPr="002715EC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:rsidR="0083589D" w:rsidRPr="002715EC" w:rsidRDefault="0083589D" w:rsidP="004A2077">
            <w:pPr>
              <w:widowControl w:val="0"/>
              <w:spacing w:after="0" w:line="268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Дети двигаются парами и тройками, меняя направление движения</w:t>
            </w:r>
            <w:r w:rsidR="00F92C05" w:rsidRPr="002715EC">
              <w:rPr>
                <w:color w:val="000000" w:themeColor="text1"/>
              </w:rPr>
              <w:t>,</w:t>
            </w:r>
            <w:r w:rsidRPr="002715EC">
              <w:rPr>
                <w:color w:val="000000" w:themeColor="text1"/>
              </w:rPr>
              <w:t xml:space="preserve"> соразмеряя свои движения с движениями партнеров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:rsidR="0083589D" w:rsidRPr="002715EC" w:rsidRDefault="0083589D" w:rsidP="004A2077">
            <w:pPr>
              <w:widowControl w:val="0"/>
              <w:spacing w:after="0" w:line="268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color w:val="000000" w:themeColor="text1"/>
              </w:rPr>
              <w:t>Учатся выполнять поставле</w:t>
            </w:r>
            <w:r w:rsidRPr="002715EC">
              <w:rPr>
                <w:color w:val="000000" w:themeColor="text1"/>
              </w:rPr>
              <w:t>н</w:t>
            </w:r>
            <w:r w:rsidRPr="002715EC">
              <w:rPr>
                <w:color w:val="000000" w:themeColor="text1"/>
              </w:rPr>
              <w:t>ную учебную задачу</w:t>
            </w:r>
          </w:p>
        </w:tc>
      </w:tr>
    </w:tbl>
    <w:p w:rsidR="00A83A58" w:rsidRPr="002715EC" w:rsidRDefault="00A83A58" w:rsidP="00D67074">
      <w:pPr>
        <w:widowControl w:val="0"/>
        <w:spacing w:after="0" w:line="280" w:lineRule="auto"/>
        <w:ind w:right="-57"/>
        <w:rPr>
          <w:b/>
          <w:smallCaps/>
          <w:color w:val="000000" w:themeColor="text1"/>
        </w:rPr>
      </w:pPr>
      <w:r w:rsidRPr="002715EC">
        <w:rPr>
          <w:b/>
          <w:color w:val="000000" w:themeColor="text1"/>
        </w:rPr>
        <w:lastRenderedPageBreak/>
        <w:t xml:space="preserve">Дата </w:t>
      </w:r>
      <w:r w:rsidRPr="002715EC">
        <w:rPr>
          <w:color w:val="000000" w:themeColor="text1"/>
        </w:rPr>
        <w:t xml:space="preserve">________________         </w:t>
      </w:r>
      <w:r w:rsidRPr="002715EC">
        <w:rPr>
          <w:b/>
          <w:color w:val="000000" w:themeColor="text1"/>
        </w:rPr>
        <w:t>Тема 1-й недели:</w:t>
      </w:r>
      <w:r w:rsidRPr="002715EC">
        <w:rPr>
          <w:color w:val="000000" w:themeColor="text1"/>
        </w:rPr>
        <w:t xml:space="preserve"> </w:t>
      </w:r>
      <w:r w:rsidRPr="002715EC">
        <w:rPr>
          <w:b/>
          <w:smallCaps/>
          <w:color w:val="000000" w:themeColor="text1"/>
        </w:rPr>
        <w:t>Семья.</w:t>
      </w:r>
      <w:r w:rsidRPr="002715EC">
        <w:rPr>
          <w:color w:val="000000" w:themeColor="text1"/>
        </w:rPr>
        <w:t xml:space="preserve">               </w:t>
      </w:r>
      <w:r w:rsidRPr="002715EC">
        <w:rPr>
          <w:b/>
          <w:color w:val="000000" w:themeColor="text1"/>
        </w:rPr>
        <w:t xml:space="preserve">Прогулка 2: </w:t>
      </w:r>
      <w:r w:rsidRPr="002715EC">
        <w:rPr>
          <w:b/>
          <w:smallCaps/>
          <w:color w:val="000000" w:themeColor="text1"/>
        </w:rPr>
        <w:t>Любимая бабушка.</w:t>
      </w:r>
    </w:p>
    <w:p w:rsidR="00A83A58" w:rsidRPr="002715EC" w:rsidRDefault="00A83A58" w:rsidP="00D67074">
      <w:pPr>
        <w:widowControl w:val="0"/>
        <w:spacing w:after="0" w:line="280" w:lineRule="auto"/>
        <w:ind w:right="-57"/>
        <w:rPr>
          <w:color w:val="000000" w:themeColor="text1"/>
        </w:rPr>
      </w:pPr>
      <w:r w:rsidRPr="002715EC">
        <w:rPr>
          <w:b/>
          <w:color w:val="000000" w:themeColor="text1"/>
        </w:rPr>
        <w:t xml:space="preserve">Педагогические цели: </w:t>
      </w:r>
      <w:r w:rsidRPr="002715EC">
        <w:rPr>
          <w:color w:val="000000" w:themeColor="text1"/>
          <w:lang w:eastAsia="ru-RU"/>
        </w:rPr>
        <w:t>формировать первичные ценностные представления  о семье, семейных традициях, воспитывать чувство уважения к бабушке, желание заб</w:t>
      </w:r>
      <w:r w:rsidRPr="002715EC">
        <w:rPr>
          <w:color w:val="000000" w:themeColor="text1"/>
          <w:lang w:eastAsia="ru-RU"/>
        </w:rPr>
        <w:t>о</w:t>
      </w:r>
      <w:r w:rsidRPr="002715EC">
        <w:rPr>
          <w:color w:val="000000" w:themeColor="text1"/>
          <w:lang w:eastAsia="ru-RU"/>
        </w:rPr>
        <w:t>титься о ней.</w:t>
      </w:r>
    </w:p>
    <w:p w:rsidR="00A83A58" w:rsidRPr="002715EC" w:rsidRDefault="00A83A58" w:rsidP="00D67074">
      <w:pPr>
        <w:widowControl w:val="0"/>
        <w:spacing w:after="0" w:line="280" w:lineRule="auto"/>
        <w:ind w:right="-57"/>
        <w:rPr>
          <w:color w:val="000000" w:themeColor="text1"/>
        </w:rPr>
      </w:pPr>
      <w:r w:rsidRPr="002715EC">
        <w:rPr>
          <w:b/>
          <w:color w:val="000000" w:themeColor="text1"/>
        </w:rPr>
        <w:t>Целевые ориентиры:</w:t>
      </w:r>
      <w:r w:rsidRPr="002715EC">
        <w:rPr>
          <w:color w:val="000000" w:themeColor="text1"/>
        </w:rPr>
        <w:t xml:space="preserve"> стремится к общению </w:t>
      </w:r>
      <w:proofErr w:type="gramStart"/>
      <w:r w:rsidRPr="002715EC">
        <w:rPr>
          <w:color w:val="000000" w:themeColor="text1"/>
        </w:rPr>
        <w:t>со</w:t>
      </w:r>
      <w:proofErr w:type="gramEnd"/>
      <w:r w:rsidRPr="002715EC">
        <w:rPr>
          <w:color w:val="000000" w:themeColor="text1"/>
        </w:rPr>
        <w:t xml:space="preserve"> взрослыми и сверстниками, проявляет любознательность, инициативу и самостоятельность в разных видах деятел</w:t>
      </w:r>
      <w:r w:rsidRPr="002715EC">
        <w:rPr>
          <w:color w:val="000000" w:themeColor="text1"/>
        </w:rPr>
        <w:t>ь</w:t>
      </w:r>
      <w:r w:rsidRPr="002715EC">
        <w:rPr>
          <w:color w:val="000000" w:themeColor="text1"/>
        </w:rPr>
        <w:t>ности, интересуется причинно-следственными связями, склонен наблюдать, экспериментировать, обладает начальными знаниями о природном мире.</w:t>
      </w:r>
    </w:p>
    <w:p w:rsidR="00A83A58" w:rsidRPr="002715EC" w:rsidRDefault="00A83A58" w:rsidP="00D67074">
      <w:pPr>
        <w:widowControl w:val="0"/>
        <w:spacing w:after="0" w:line="280" w:lineRule="auto"/>
        <w:ind w:right="-57"/>
        <w:rPr>
          <w:color w:val="000000" w:themeColor="text1"/>
        </w:rPr>
      </w:pPr>
      <w:r w:rsidRPr="002715EC">
        <w:rPr>
          <w:b/>
          <w:color w:val="000000" w:themeColor="text1"/>
        </w:rPr>
        <w:t>Реализуемые образовательные области:</w:t>
      </w:r>
      <w:r w:rsidRPr="002715EC">
        <w:rPr>
          <w:color w:val="000000" w:themeColor="text1"/>
        </w:rPr>
        <w:t xml:space="preserve"> физическое развитие, познавательное развитие,  речевое развитие,  социально-коммуникативное развитие.</w:t>
      </w:r>
    </w:p>
    <w:p w:rsidR="00A83A58" w:rsidRPr="002715EC" w:rsidRDefault="00A83A58" w:rsidP="00D67074">
      <w:pPr>
        <w:widowControl w:val="0"/>
        <w:spacing w:after="120" w:line="280" w:lineRule="auto"/>
        <w:ind w:right="-57"/>
        <w:rPr>
          <w:color w:val="000000" w:themeColor="text1"/>
        </w:rPr>
      </w:pPr>
      <w:r w:rsidRPr="002715EC">
        <w:rPr>
          <w:b/>
          <w:color w:val="000000" w:themeColor="text1"/>
        </w:rPr>
        <w:t xml:space="preserve">Средства реализации: </w:t>
      </w:r>
      <w:r w:rsidRPr="002715EC">
        <w:rPr>
          <w:color w:val="000000" w:themeColor="text1"/>
        </w:rPr>
        <w:t>наблюдение, беседа, игровая мотивация, динамическая пауза, подвижная игра.</w:t>
      </w:r>
    </w:p>
    <w:tbl>
      <w:tblPr>
        <w:tblW w:w="15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7"/>
        <w:gridCol w:w="4817"/>
        <w:gridCol w:w="4472"/>
        <w:gridCol w:w="3117"/>
      </w:tblGrid>
      <w:tr w:rsidR="002715EC" w:rsidRPr="002715EC" w:rsidTr="00DF2508">
        <w:trPr>
          <w:jc w:val="center"/>
        </w:trPr>
        <w:tc>
          <w:tcPr>
            <w:tcW w:w="3187" w:type="dxa"/>
            <w:vMerge w:val="restart"/>
            <w:vAlign w:val="center"/>
          </w:tcPr>
          <w:p w:rsidR="00A83A58" w:rsidRPr="002715EC" w:rsidRDefault="00A83A58" w:rsidP="00D67074">
            <w:pPr>
              <w:spacing w:after="0" w:line="280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Структура прогулки</w:t>
            </w:r>
            <w:r w:rsidRPr="002715EC">
              <w:rPr>
                <w:color w:val="000000" w:themeColor="text1"/>
                <w:sz w:val="20"/>
              </w:rPr>
              <w:br/>
              <w:t>(дидактические элементы</w:t>
            </w:r>
            <w:r w:rsidRPr="002715EC">
              <w:rPr>
                <w:color w:val="000000" w:themeColor="text1"/>
                <w:sz w:val="20"/>
              </w:rPr>
              <w:br/>
              <w:t>и виды детской деятельности)</w:t>
            </w:r>
          </w:p>
        </w:tc>
        <w:tc>
          <w:tcPr>
            <w:tcW w:w="12406" w:type="dxa"/>
            <w:gridSpan w:val="3"/>
            <w:vAlign w:val="center"/>
          </w:tcPr>
          <w:p w:rsidR="00A83A58" w:rsidRPr="002715EC" w:rsidRDefault="00A83A58" w:rsidP="00D67074">
            <w:pPr>
              <w:spacing w:after="0" w:line="280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Содержание деятельности в первой половине дня</w:t>
            </w:r>
          </w:p>
        </w:tc>
      </w:tr>
      <w:tr w:rsidR="002715EC" w:rsidRPr="002715EC" w:rsidTr="00264618">
        <w:trPr>
          <w:jc w:val="center"/>
        </w:trPr>
        <w:tc>
          <w:tcPr>
            <w:tcW w:w="3187" w:type="dxa"/>
            <w:vMerge/>
            <w:vAlign w:val="center"/>
          </w:tcPr>
          <w:p w:rsidR="00A83A58" w:rsidRPr="002715EC" w:rsidRDefault="00A83A58" w:rsidP="00D67074">
            <w:pPr>
              <w:spacing w:after="0" w:line="280" w:lineRule="auto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817" w:type="dxa"/>
            <w:vAlign w:val="center"/>
          </w:tcPr>
          <w:p w:rsidR="00A83A58" w:rsidRPr="002715EC" w:rsidRDefault="00A83A58" w:rsidP="00D67074">
            <w:pPr>
              <w:spacing w:after="0" w:line="280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Совместная деятельность педагога и детей</w:t>
            </w:r>
          </w:p>
        </w:tc>
        <w:tc>
          <w:tcPr>
            <w:tcW w:w="4472" w:type="dxa"/>
            <w:vAlign w:val="center"/>
          </w:tcPr>
          <w:p w:rsidR="00A83A58" w:rsidRPr="002715EC" w:rsidRDefault="00A83A58" w:rsidP="00D67074">
            <w:pPr>
              <w:spacing w:after="0" w:line="280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Самостоятельная деятельность детей</w:t>
            </w:r>
          </w:p>
        </w:tc>
        <w:tc>
          <w:tcPr>
            <w:tcW w:w="3117" w:type="dxa"/>
            <w:vAlign w:val="center"/>
          </w:tcPr>
          <w:p w:rsidR="00A83A58" w:rsidRPr="002715EC" w:rsidRDefault="00A83A58" w:rsidP="00D67074">
            <w:pPr>
              <w:spacing w:after="0" w:line="280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Результат деятельности</w:t>
            </w:r>
          </w:p>
        </w:tc>
      </w:tr>
      <w:tr w:rsidR="002715EC" w:rsidRPr="002715EC" w:rsidTr="00264618">
        <w:trPr>
          <w:jc w:val="center"/>
        </w:trPr>
        <w:tc>
          <w:tcPr>
            <w:tcW w:w="3187" w:type="dxa"/>
          </w:tcPr>
          <w:p w:rsidR="00BB5729" w:rsidRPr="002715EC" w:rsidRDefault="00A83A58" w:rsidP="00D67074">
            <w:pPr>
              <w:spacing w:after="0" w:line="280" w:lineRule="auto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>1. Организационный момент</w:t>
            </w:r>
          </w:p>
        </w:tc>
        <w:tc>
          <w:tcPr>
            <w:tcW w:w="4817" w:type="dxa"/>
          </w:tcPr>
          <w:p w:rsidR="00A83A58" w:rsidRPr="002715EC" w:rsidRDefault="00804435" w:rsidP="00D67074">
            <w:pPr>
              <w:widowControl w:val="0"/>
              <w:spacing w:after="0" w:line="28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 xml:space="preserve">– </w:t>
            </w:r>
            <w:r w:rsidR="00A83A58" w:rsidRPr="002715EC">
              <w:rPr>
                <w:color w:val="000000" w:themeColor="text1"/>
              </w:rPr>
              <w:t>У кого есть бабушка?</w:t>
            </w:r>
          </w:p>
        </w:tc>
        <w:tc>
          <w:tcPr>
            <w:tcW w:w="4472" w:type="dxa"/>
          </w:tcPr>
          <w:p w:rsidR="00A83A58" w:rsidRPr="002715EC" w:rsidRDefault="0016135C" w:rsidP="00D67074">
            <w:pPr>
              <w:widowControl w:val="0"/>
              <w:spacing w:after="0" w:line="280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spacing w:val="40"/>
              </w:rPr>
              <w:t>Подвижная и</w:t>
            </w:r>
            <w:r w:rsidRPr="002715EC">
              <w:rPr>
                <w:bCs/>
                <w:color w:val="000000" w:themeColor="text1"/>
                <w:spacing w:val="40"/>
              </w:rPr>
              <w:t>гра</w:t>
            </w:r>
            <w:r w:rsidRPr="002715EC">
              <w:rPr>
                <w:bCs/>
                <w:color w:val="000000" w:themeColor="text1"/>
              </w:rPr>
              <w:t xml:space="preserve"> </w:t>
            </w:r>
            <w:r w:rsidR="00A83A58" w:rsidRPr="002715EC">
              <w:rPr>
                <w:color w:val="000000" w:themeColor="text1"/>
                <w:lang w:eastAsia="ru-RU"/>
              </w:rPr>
              <w:t>«Вертушки».</w:t>
            </w:r>
          </w:p>
          <w:p w:rsidR="00A83A58" w:rsidRPr="002715EC" w:rsidRDefault="00A83A58" w:rsidP="00D67074">
            <w:pPr>
              <w:widowControl w:val="0"/>
              <w:spacing w:after="0" w:line="280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Дуют на вертушки или подставляют их ветру</w:t>
            </w:r>
          </w:p>
        </w:tc>
        <w:tc>
          <w:tcPr>
            <w:tcW w:w="3117" w:type="dxa"/>
          </w:tcPr>
          <w:p w:rsidR="00A83A58" w:rsidRPr="002715EC" w:rsidRDefault="00A83A58" w:rsidP="00D67074">
            <w:pPr>
              <w:widowControl w:val="0"/>
              <w:spacing w:after="0" w:line="28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Интересуются темой прогулки</w:t>
            </w:r>
          </w:p>
        </w:tc>
      </w:tr>
      <w:tr w:rsidR="002715EC" w:rsidRPr="002715EC" w:rsidTr="00264618">
        <w:trPr>
          <w:jc w:val="center"/>
        </w:trPr>
        <w:tc>
          <w:tcPr>
            <w:tcW w:w="3187" w:type="dxa"/>
          </w:tcPr>
          <w:p w:rsidR="00A83A58" w:rsidRPr="002715EC" w:rsidRDefault="00A83A58" w:rsidP="00D67074">
            <w:pPr>
              <w:spacing w:after="0" w:line="280" w:lineRule="auto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>2. Коммуникативная де</w:t>
            </w:r>
            <w:r w:rsidRPr="002715EC">
              <w:rPr>
                <w:b/>
                <w:color w:val="000000" w:themeColor="text1"/>
              </w:rPr>
              <w:t>я</w:t>
            </w:r>
            <w:r w:rsidRPr="002715EC">
              <w:rPr>
                <w:b/>
                <w:color w:val="000000" w:themeColor="text1"/>
              </w:rPr>
              <w:t>тельность:</w:t>
            </w:r>
          </w:p>
          <w:p w:rsidR="00BB5729" w:rsidRPr="002715EC" w:rsidRDefault="00A83A58" w:rsidP="00D67074">
            <w:pPr>
              <w:spacing w:after="0" w:line="280" w:lineRule="auto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• беседа</w:t>
            </w:r>
          </w:p>
        </w:tc>
        <w:tc>
          <w:tcPr>
            <w:tcW w:w="4817" w:type="dxa"/>
          </w:tcPr>
          <w:p w:rsidR="00DF2508" w:rsidRPr="002715EC" w:rsidRDefault="00804435" w:rsidP="00D67074">
            <w:pPr>
              <w:widowControl w:val="0"/>
              <w:shd w:val="clear" w:color="auto" w:fill="FFFFFF"/>
              <w:spacing w:after="0" w:line="280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– </w:t>
            </w:r>
            <w:r w:rsidR="00A83A58" w:rsidRPr="002715EC">
              <w:rPr>
                <w:color w:val="000000" w:themeColor="text1"/>
                <w:lang w:eastAsia="ru-RU"/>
              </w:rPr>
              <w:t xml:space="preserve">Расскажите, какая </w:t>
            </w:r>
            <w:r w:rsidR="0016135C" w:rsidRPr="002715EC">
              <w:rPr>
                <w:color w:val="000000" w:themeColor="text1"/>
                <w:lang w:eastAsia="ru-RU"/>
              </w:rPr>
              <w:t>у вас</w:t>
            </w:r>
            <w:r w:rsidR="00A83A58" w:rsidRPr="002715EC">
              <w:rPr>
                <w:color w:val="000000" w:themeColor="text1"/>
                <w:lang w:eastAsia="ru-RU"/>
              </w:rPr>
              <w:t xml:space="preserve"> бабушка. </w:t>
            </w:r>
            <w:r w:rsidR="00A83A58" w:rsidRPr="002715EC">
              <w:rPr>
                <w:i/>
                <w:color w:val="000000" w:themeColor="text1"/>
                <w:lang w:eastAsia="ru-RU"/>
              </w:rPr>
              <w:t>(Добрая, з</w:t>
            </w:r>
            <w:r w:rsidR="00A83A58" w:rsidRPr="002715EC">
              <w:rPr>
                <w:i/>
                <w:color w:val="000000" w:themeColor="text1"/>
                <w:lang w:eastAsia="ru-RU"/>
              </w:rPr>
              <w:t>а</w:t>
            </w:r>
            <w:r w:rsidR="00A83A58" w:rsidRPr="002715EC">
              <w:rPr>
                <w:i/>
                <w:color w:val="000000" w:themeColor="text1"/>
                <w:lang w:eastAsia="ru-RU"/>
              </w:rPr>
              <w:t>ботливая, ласковая.)</w:t>
            </w:r>
            <w:r w:rsidR="00A83A58" w:rsidRPr="002715EC">
              <w:rPr>
                <w:color w:val="000000" w:themeColor="text1"/>
                <w:lang w:eastAsia="ru-RU"/>
              </w:rPr>
              <w:t xml:space="preserve"> Что вы делаете вместе </w:t>
            </w:r>
          </w:p>
          <w:p w:rsidR="00A83A58" w:rsidRPr="002715EC" w:rsidRDefault="00A83A58" w:rsidP="00D67074">
            <w:pPr>
              <w:widowControl w:val="0"/>
              <w:shd w:val="clear" w:color="auto" w:fill="FFFFFF"/>
              <w:spacing w:after="0" w:line="280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с бабушкой? Как проводите время? </w:t>
            </w:r>
          </w:p>
        </w:tc>
        <w:tc>
          <w:tcPr>
            <w:tcW w:w="4472" w:type="dxa"/>
          </w:tcPr>
          <w:p w:rsidR="00A83A58" w:rsidRPr="002715EC" w:rsidRDefault="0016135C" w:rsidP="00D67074">
            <w:pPr>
              <w:pStyle w:val="aa"/>
              <w:widowControl w:val="0"/>
              <w:spacing w:before="0" w:beforeAutospacing="0" w:after="0" w:afterAutospacing="0" w:line="280" w:lineRule="auto"/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2715EC">
              <w:rPr>
                <w:color w:val="000000" w:themeColor="text1"/>
                <w:spacing w:val="40"/>
                <w:sz w:val="22"/>
                <w:szCs w:val="22"/>
              </w:rPr>
              <w:t>Подвижная и</w:t>
            </w:r>
            <w:r w:rsidRPr="002715EC">
              <w:rPr>
                <w:bCs/>
                <w:color w:val="000000" w:themeColor="text1"/>
                <w:spacing w:val="40"/>
                <w:sz w:val="22"/>
                <w:szCs w:val="22"/>
              </w:rPr>
              <w:t>гра</w:t>
            </w:r>
            <w:r w:rsidRPr="002715E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A83A58" w:rsidRPr="002715EC">
              <w:rPr>
                <w:bCs/>
                <w:color w:val="000000" w:themeColor="text1"/>
                <w:sz w:val="22"/>
                <w:szCs w:val="22"/>
              </w:rPr>
              <w:t>«Такси».</w:t>
            </w:r>
          </w:p>
          <w:p w:rsidR="00A83A58" w:rsidRPr="002715EC" w:rsidRDefault="00A83A58" w:rsidP="00D67074">
            <w:pPr>
              <w:widowControl w:val="0"/>
              <w:spacing w:after="0" w:line="28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Дети двигаются парами и тройками, меняя направление движения</w:t>
            </w:r>
            <w:r w:rsidR="0016135C" w:rsidRPr="002715EC">
              <w:rPr>
                <w:color w:val="000000" w:themeColor="text1"/>
              </w:rPr>
              <w:t>,</w:t>
            </w:r>
            <w:r w:rsidRPr="002715EC">
              <w:rPr>
                <w:color w:val="000000" w:themeColor="text1"/>
              </w:rPr>
              <w:t xml:space="preserve"> соразмеряя свои движения с движениями партнеров</w:t>
            </w:r>
          </w:p>
        </w:tc>
        <w:tc>
          <w:tcPr>
            <w:tcW w:w="3117" w:type="dxa"/>
          </w:tcPr>
          <w:p w:rsidR="00A83A58" w:rsidRPr="002715EC" w:rsidRDefault="00A83A58" w:rsidP="00D67074">
            <w:pPr>
              <w:widowControl w:val="0"/>
              <w:spacing w:after="0" w:line="28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Рассказывают о своих бабу</w:t>
            </w:r>
            <w:r w:rsidRPr="002715EC">
              <w:rPr>
                <w:color w:val="000000" w:themeColor="text1"/>
              </w:rPr>
              <w:t>ш</w:t>
            </w:r>
            <w:r w:rsidRPr="002715EC">
              <w:rPr>
                <w:color w:val="000000" w:themeColor="text1"/>
              </w:rPr>
              <w:t>ках</w:t>
            </w:r>
          </w:p>
        </w:tc>
      </w:tr>
      <w:tr w:rsidR="002715EC" w:rsidRPr="002715EC" w:rsidTr="00264618">
        <w:trPr>
          <w:jc w:val="center"/>
        </w:trPr>
        <w:tc>
          <w:tcPr>
            <w:tcW w:w="3187" w:type="dxa"/>
          </w:tcPr>
          <w:p w:rsidR="00A83A58" w:rsidRPr="002715EC" w:rsidRDefault="00A83A58" w:rsidP="00D67074">
            <w:pPr>
              <w:spacing w:after="0" w:line="280" w:lineRule="auto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>3. Познавательно-</w:t>
            </w:r>
            <w:proofErr w:type="spellStart"/>
            <w:r w:rsidRPr="002715EC">
              <w:rPr>
                <w:b/>
                <w:color w:val="000000" w:themeColor="text1"/>
              </w:rPr>
              <w:t>исследова</w:t>
            </w:r>
            <w:proofErr w:type="spellEnd"/>
            <w:r w:rsidRPr="002715EC">
              <w:rPr>
                <w:b/>
                <w:color w:val="000000" w:themeColor="text1"/>
              </w:rPr>
              <w:t>-</w:t>
            </w:r>
            <w:proofErr w:type="spellStart"/>
            <w:r w:rsidRPr="002715EC">
              <w:rPr>
                <w:b/>
                <w:color w:val="000000" w:themeColor="text1"/>
              </w:rPr>
              <w:t>тельская</w:t>
            </w:r>
            <w:proofErr w:type="spellEnd"/>
            <w:r w:rsidRPr="002715EC">
              <w:rPr>
                <w:b/>
                <w:color w:val="000000" w:themeColor="text1"/>
              </w:rPr>
              <w:t xml:space="preserve"> деятельность:</w:t>
            </w:r>
          </w:p>
          <w:p w:rsidR="00BB5729" w:rsidRPr="002715EC" w:rsidRDefault="00A83A58" w:rsidP="00D67074">
            <w:pPr>
              <w:spacing w:after="0" w:line="280" w:lineRule="auto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• наблюдение в неживой пр</w:t>
            </w:r>
            <w:r w:rsidRPr="002715EC">
              <w:rPr>
                <w:color w:val="000000" w:themeColor="text1"/>
              </w:rPr>
              <w:t>и</w:t>
            </w:r>
            <w:r w:rsidRPr="002715EC">
              <w:rPr>
                <w:color w:val="000000" w:themeColor="text1"/>
              </w:rPr>
              <w:t>роде</w:t>
            </w:r>
          </w:p>
        </w:tc>
        <w:tc>
          <w:tcPr>
            <w:tcW w:w="4817" w:type="dxa"/>
          </w:tcPr>
          <w:p w:rsidR="00DF2508" w:rsidRPr="002715EC" w:rsidRDefault="00DF2508" w:rsidP="00D67074">
            <w:pPr>
              <w:widowControl w:val="0"/>
              <w:spacing w:after="0" w:line="280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– </w:t>
            </w:r>
            <w:r w:rsidR="00A83A58" w:rsidRPr="002715EC">
              <w:rPr>
                <w:color w:val="000000" w:themeColor="text1"/>
                <w:lang w:eastAsia="ru-RU"/>
              </w:rPr>
              <w:t>Как одеты прохожие? Вспомните, как они б</w:t>
            </w:r>
            <w:r w:rsidR="00A83A58" w:rsidRPr="002715EC">
              <w:rPr>
                <w:color w:val="000000" w:themeColor="text1"/>
                <w:lang w:eastAsia="ru-RU"/>
              </w:rPr>
              <w:t>ы</w:t>
            </w:r>
            <w:r w:rsidR="00A83A58" w:rsidRPr="002715EC">
              <w:rPr>
                <w:color w:val="000000" w:themeColor="text1"/>
                <w:lang w:eastAsia="ru-RU"/>
              </w:rPr>
              <w:t>ли одеты зимой. Обратите внимание, люди уже не прячут носы в воротники</w:t>
            </w:r>
            <w:r w:rsidRPr="002715EC">
              <w:rPr>
                <w:color w:val="000000" w:themeColor="text1"/>
                <w:lang w:eastAsia="ru-RU"/>
              </w:rPr>
              <w:t>. О</w:t>
            </w:r>
            <w:r w:rsidR="00A83A58" w:rsidRPr="002715EC">
              <w:rPr>
                <w:color w:val="000000" w:themeColor="text1"/>
                <w:lang w:eastAsia="ru-RU"/>
              </w:rPr>
              <w:t xml:space="preserve">ни </w:t>
            </w:r>
            <w:r w:rsidR="0016135C" w:rsidRPr="002715EC">
              <w:rPr>
                <w:color w:val="000000" w:themeColor="text1"/>
                <w:lang w:eastAsia="ru-RU"/>
              </w:rPr>
              <w:t>на</w:t>
            </w:r>
            <w:r w:rsidR="00A83A58" w:rsidRPr="002715EC">
              <w:rPr>
                <w:color w:val="000000" w:themeColor="text1"/>
                <w:lang w:eastAsia="ru-RU"/>
              </w:rPr>
              <w:t xml:space="preserve">дели другие куртки и пальто, весенние, легкие. Многие </w:t>
            </w:r>
          </w:p>
          <w:p w:rsidR="00A83A58" w:rsidRPr="002715EC" w:rsidRDefault="00A83A58" w:rsidP="00D67074">
            <w:pPr>
              <w:widowControl w:val="0"/>
              <w:spacing w:after="0" w:line="28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идут </w:t>
            </w:r>
            <w:r w:rsidR="0016135C" w:rsidRPr="002715EC">
              <w:rPr>
                <w:color w:val="000000" w:themeColor="text1"/>
                <w:lang w:eastAsia="ru-RU"/>
              </w:rPr>
              <w:t xml:space="preserve">в </w:t>
            </w:r>
            <w:r w:rsidRPr="002715EC">
              <w:rPr>
                <w:color w:val="000000" w:themeColor="text1"/>
                <w:lang w:eastAsia="ru-RU"/>
              </w:rPr>
              <w:t>расстегнуты</w:t>
            </w:r>
            <w:r w:rsidR="0016135C" w:rsidRPr="002715EC">
              <w:rPr>
                <w:color w:val="000000" w:themeColor="text1"/>
                <w:lang w:eastAsia="ru-RU"/>
              </w:rPr>
              <w:t>х пальто</w:t>
            </w:r>
            <w:r w:rsidRPr="002715EC">
              <w:rPr>
                <w:color w:val="000000" w:themeColor="text1"/>
                <w:lang w:eastAsia="ru-RU"/>
              </w:rPr>
              <w:t>. Почему они это д</w:t>
            </w:r>
            <w:r w:rsidRPr="002715EC">
              <w:rPr>
                <w:color w:val="000000" w:themeColor="text1"/>
                <w:lang w:eastAsia="ru-RU"/>
              </w:rPr>
              <w:t>е</w:t>
            </w:r>
            <w:r w:rsidRPr="002715EC">
              <w:rPr>
                <w:color w:val="000000" w:themeColor="text1"/>
                <w:lang w:eastAsia="ru-RU"/>
              </w:rPr>
              <w:t xml:space="preserve">лают? </w:t>
            </w:r>
            <w:r w:rsidRPr="002715EC">
              <w:rPr>
                <w:i/>
                <w:color w:val="000000" w:themeColor="text1"/>
                <w:lang w:eastAsia="ru-RU"/>
              </w:rPr>
              <w:t>(На улице стало теплее, только ветерок дует</w:t>
            </w:r>
            <w:r w:rsidR="00D67074" w:rsidRPr="002715EC">
              <w:rPr>
                <w:i/>
                <w:color w:val="000000" w:themeColor="text1"/>
                <w:lang w:eastAsia="ru-RU"/>
              </w:rPr>
              <w:t xml:space="preserve"> </w:t>
            </w:r>
            <w:r w:rsidRPr="002715EC">
              <w:rPr>
                <w:i/>
                <w:color w:val="000000" w:themeColor="text1"/>
                <w:lang w:eastAsia="ru-RU"/>
              </w:rPr>
              <w:t>пока прохладный</w:t>
            </w:r>
            <w:r w:rsidR="00DF2508" w:rsidRPr="002715EC">
              <w:rPr>
                <w:i/>
                <w:color w:val="000000" w:themeColor="text1"/>
                <w:lang w:eastAsia="ru-RU"/>
              </w:rPr>
              <w:t>.)</w:t>
            </w:r>
          </w:p>
        </w:tc>
        <w:tc>
          <w:tcPr>
            <w:tcW w:w="4472" w:type="dxa"/>
          </w:tcPr>
          <w:p w:rsidR="00A83A58" w:rsidRPr="002715EC" w:rsidRDefault="0016135C" w:rsidP="00D67074">
            <w:pPr>
              <w:pStyle w:val="aa"/>
              <w:widowControl w:val="0"/>
              <w:shd w:val="clear" w:color="auto" w:fill="FFFFFF"/>
              <w:spacing w:before="0" w:beforeAutospacing="0" w:after="0" w:afterAutospacing="0" w:line="280" w:lineRule="auto"/>
              <w:ind w:right="-57"/>
              <w:rPr>
                <w:color w:val="000000" w:themeColor="text1"/>
                <w:sz w:val="22"/>
                <w:szCs w:val="22"/>
              </w:rPr>
            </w:pPr>
            <w:r w:rsidRPr="002715EC">
              <w:rPr>
                <w:color w:val="000000" w:themeColor="text1"/>
                <w:spacing w:val="40"/>
                <w:sz w:val="22"/>
                <w:szCs w:val="22"/>
              </w:rPr>
              <w:t>Подвижная и</w:t>
            </w:r>
            <w:r w:rsidRPr="002715EC">
              <w:rPr>
                <w:bCs/>
                <w:color w:val="000000" w:themeColor="text1"/>
                <w:spacing w:val="40"/>
                <w:sz w:val="22"/>
                <w:szCs w:val="22"/>
              </w:rPr>
              <w:t>гра</w:t>
            </w:r>
            <w:r w:rsidRPr="002715E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A83A58" w:rsidRPr="002715EC">
              <w:rPr>
                <w:color w:val="000000" w:themeColor="text1"/>
                <w:sz w:val="22"/>
                <w:szCs w:val="22"/>
              </w:rPr>
              <w:t xml:space="preserve">«Кто дальше бросит </w:t>
            </w:r>
            <w:r w:rsidRPr="002715EC">
              <w:rPr>
                <w:color w:val="000000" w:themeColor="text1"/>
                <w:sz w:val="22"/>
                <w:szCs w:val="22"/>
              </w:rPr>
              <w:t>мяч?</w:t>
            </w:r>
            <w:r w:rsidR="00A83A58" w:rsidRPr="002715EC">
              <w:rPr>
                <w:color w:val="000000" w:themeColor="text1"/>
                <w:sz w:val="22"/>
                <w:szCs w:val="22"/>
              </w:rPr>
              <w:t>».</w:t>
            </w:r>
          </w:p>
          <w:p w:rsidR="00A83A58" w:rsidRPr="002715EC" w:rsidRDefault="00A83A58" w:rsidP="00D67074">
            <w:pPr>
              <w:pStyle w:val="aa"/>
              <w:widowControl w:val="0"/>
              <w:shd w:val="clear" w:color="auto" w:fill="FFFFFF"/>
              <w:spacing w:before="0" w:beforeAutospacing="0" w:after="0" w:afterAutospacing="0" w:line="28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  <w:sz w:val="22"/>
                <w:szCs w:val="22"/>
              </w:rPr>
              <w:t xml:space="preserve">Дети стоят на одной стороне за начерченной линией. Все по сигналу бросают мячи вдаль. Каждый должен заметить, куда упал его мяч. По сигналу дети бегут к своим </w:t>
            </w:r>
            <w:r w:rsidR="0016135C" w:rsidRPr="002715EC">
              <w:rPr>
                <w:color w:val="000000" w:themeColor="text1"/>
                <w:sz w:val="22"/>
                <w:szCs w:val="22"/>
              </w:rPr>
              <w:t>мячам</w:t>
            </w:r>
            <w:r w:rsidRPr="002715EC">
              <w:rPr>
                <w:color w:val="000000" w:themeColor="text1"/>
                <w:sz w:val="22"/>
                <w:szCs w:val="22"/>
              </w:rPr>
              <w:t>, игра повторяется</w:t>
            </w:r>
          </w:p>
        </w:tc>
        <w:tc>
          <w:tcPr>
            <w:tcW w:w="3117" w:type="dxa"/>
          </w:tcPr>
          <w:p w:rsidR="00BB5729" w:rsidRPr="002715EC" w:rsidRDefault="00A83A58" w:rsidP="00D67074">
            <w:pPr>
              <w:widowControl w:val="0"/>
              <w:spacing w:after="0" w:line="28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Делают вывод о том, что ве</w:t>
            </w:r>
            <w:r w:rsidRPr="002715EC">
              <w:rPr>
                <w:color w:val="000000" w:themeColor="text1"/>
              </w:rPr>
              <w:t>с</w:t>
            </w:r>
            <w:r w:rsidR="0016135C" w:rsidRPr="002715EC">
              <w:rPr>
                <w:color w:val="000000" w:themeColor="text1"/>
              </w:rPr>
              <w:t>ной люди на</w:t>
            </w:r>
            <w:r w:rsidRPr="002715EC">
              <w:rPr>
                <w:color w:val="000000" w:themeColor="text1"/>
              </w:rPr>
              <w:t xml:space="preserve">девают весеннюю легкую одежду, потому что </w:t>
            </w:r>
          </w:p>
          <w:p w:rsidR="00A83A58" w:rsidRPr="002715EC" w:rsidRDefault="00A83A58" w:rsidP="00D67074">
            <w:pPr>
              <w:widowControl w:val="0"/>
              <w:spacing w:after="0" w:line="28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на улице тепло и светит со</w:t>
            </w:r>
            <w:r w:rsidRPr="002715EC">
              <w:rPr>
                <w:color w:val="000000" w:themeColor="text1"/>
              </w:rPr>
              <w:t>л</w:t>
            </w:r>
            <w:r w:rsidRPr="002715EC">
              <w:rPr>
                <w:color w:val="000000" w:themeColor="text1"/>
              </w:rPr>
              <w:t>нышко</w:t>
            </w:r>
          </w:p>
        </w:tc>
      </w:tr>
      <w:tr w:rsidR="002715EC" w:rsidRPr="002715EC" w:rsidTr="00804435">
        <w:trPr>
          <w:jc w:val="center"/>
        </w:trPr>
        <w:tc>
          <w:tcPr>
            <w:tcW w:w="3187" w:type="dxa"/>
            <w:tcBorders>
              <w:bottom w:val="single" w:sz="4" w:space="0" w:color="auto"/>
            </w:tcBorders>
          </w:tcPr>
          <w:p w:rsidR="00A83A58" w:rsidRPr="002715EC" w:rsidRDefault="00A83A58" w:rsidP="00D67074">
            <w:pPr>
              <w:spacing w:after="0" w:line="280" w:lineRule="auto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>4. Игровая деятельность:</w:t>
            </w:r>
          </w:p>
          <w:p w:rsidR="00A83A58" w:rsidRPr="002715EC" w:rsidRDefault="00A83A58" w:rsidP="00D67074">
            <w:pPr>
              <w:spacing w:after="0" w:line="280" w:lineRule="auto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• подвижная игра «Быстро возьми»;</w:t>
            </w:r>
          </w:p>
          <w:p w:rsidR="00A83A58" w:rsidRPr="002715EC" w:rsidRDefault="00A83A58" w:rsidP="00D67074">
            <w:pPr>
              <w:spacing w:after="0" w:line="28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• дидактическая игра с обручем</w:t>
            </w:r>
          </w:p>
          <w:p w:rsidR="00A83A58" w:rsidRPr="002715EC" w:rsidRDefault="00A83A58" w:rsidP="00D67074">
            <w:pPr>
              <w:spacing w:after="0" w:line="280" w:lineRule="auto"/>
              <w:ind w:right="-57"/>
              <w:rPr>
                <w:color w:val="000000" w:themeColor="text1"/>
              </w:rPr>
            </w:pPr>
          </w:p>
        </w:tc>
        <w:tc>
          <w:tcPr>
            <w:tcW w:w="4817" w:type="dxa"/>
            <w:tcBorders>
              <w:bottom w:val="single" w:sz="4" w:space="0" w:color="auto"/>
            </w:tcBorders>
          </w:tcPr>
          <w:p w:rsidR="00A83A58" w:rsidRPr="002715EC" w:rsidRDefault="0016135C" w:rsidP="00D67074">
            <w:pPr>
              <w:widowControl w:val="0"/>
              <w:spacing w:after="0" w:line="280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spacing w:val="40"/>
              </w:rPr>
              <w:t>Подвижная и</w:t>
            </w:r>
            <w:r w:rsidRPr="002715EC">
              <w:rPr>
                <w:bCs/>
                <w:color w:val="000000" w:themeColor="text1"/>
                <w:spacing w:val="40"/>
              </w:rPr>
              <w:t>гра</w:t>
            </w:r>
            <w:r w:rsidRPr="002715EC">
              <w:rPr>
                <w:bCs/>
                <w:color w:val="000000" w:themeColor="text1"/>
              </w:rPr>
              <w:t xml:space="preserve"> </w:t>
            </w:r>
            <w:r w:rsidR="00A83A58" w:rsidRPr="002715EC">
              <w:rPr>
                <w:color w:val="000000" w:themeColor="text1"/>
              </w:rPr>
              <w:t>«Быстро возьми».</w:t>
            </w:r>
          </w:p>
          <w:p w:rsidR="00A83A58" w:rsidRPr="002715EC" w:rsidRDefault="00A83A58" w:rsidP="00D67074">
            <w:pPr>
              <w:widowControl w:val="0"/>
              <w:spacing w:after="0" w:line="280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На площадке по кругу разложены кубики. Дети идут, затем бегут вокруг кубиков</w:t>
            </w:r>
            <w:r w:rsidR="0016135C" w:rsidRPr="002715EC">
              <w:rPr>
                <w:color w:val="000000" w:themeColor="text1"/>
                <w:lang w:eastAsia="ru-RU"/>
              </w:rPr>
              <w:t>, которых м</w:t>
            </w:r>
            <w:r w:rsidR="0016135C" w:rsidRPr="002715EC">
              <w:rPr>
                <w:color w:val="000000" w:themeColor="text1"/>
                <w:lang w:eastAsia="ru-RU"/>
              </w:rPr>
              <w:t>о</w:t>
            </w:r>
            <w:r w:rsidR="0016135C" w:rsidRPr="002715EC">
              <w:rPr>
                <w:color w:val="000000" w:themeColor="text1"/>
                <w:lang w:eastAsia="ru-RU"/>
              </w:rPr>
              <w:t>жет</w:t>
            </w:r>
            <w:r w:rsidRPr="002715EC">
              <w:rPr>
                <w:color w:val="000000" w:themeColor="text1"/>
                <w:lang w:eastAsia="ru-RU"/>
              </w:rPr>
              <w:t xml:space="preserve"> быть на 1–2 меньше, чем детей. На сигнал «Бери!» быстро останавливаются у любого бл</w:t>
            </w:r>
            <w:r w:rsidRPr="002715EC">
              <w:rPr>
                <w:color w:val="000000" w:themeColor="text1"/>
                <w:lang w:eastAsia="ru-RU"/>
              </w:rPr>
              <w:t>и</w:t>
            </w:r>
            <w:r w:rsidRPr="002715EC">
              <w:rPr>
                <w:color w:val="000000" w:themeColor="text1"/>
                <w:lang w:eastAsia="ru-RU"/>
              </w:rPr>
              <w:t>жайшего кубика и поднимают его вверх</w:t>
            </w:r>
          </w:p>
        </w:tc>
        <w:tc>
          <w:tcPr>
            <w:tcW w:w="4472" w:type="dxa"/>
            <w:tcBorders>
              <w:bottom w:val="single" w:sz="4" w:space="0" w:color="auto"/>
            </w:tcBorders>
          </w:tcPr>
          <w:p w:rsidR="00A83A58" w:rsidRPr="002715EC" w:rsidRDefault="0016135C" w:rsidP="00D67074">
            <w:pPr>
              <w:pStyle w:val="aa"/>
              <w:widowControl w:val="0"/>
              <w:shd w:val="clear" w:color="auto" w:fill="FFFFFF"/>
              <w:spacing w:before="0" w:beforeAutospacing="0" w:after="0" w:afterAutospacing="0" w:line="280" w:lineRule="auto"/>
              <w:ind w:right="-57"/>
              <w:rPr>
                <w:color w:val="000000" w:themeColor="text1"/>
                <w:sz w:val="22"/>
                <w:szCs w:val="22"/>
              </w:rPr>
            </w:pPr>
            <w:r w:rsidRPr="002715EC">
              <w:rPr>
                <w:bCs/>
                <w:color w:val="000000" w:themeColor="text1"/>
                <w:spacing w:val="40"/>
                <w:sz w:val="22"/>
                <w:szCs w:val="22"/>
              </w:rPr>
              <w:t>Дидактическая и</w:t>
            </w:r>
            <w:r w:rsidR="00A83A58" w:rsidRPr="002715EC">
              <w:rPr>
                <w:bCs/>
                <w:color w:val="000000" w:themeColor="text1"/>
                <w:spacing w:val="40"/>
                <w:sz w:val="22"/>
                <w:szCs w:val="22"/>
              </w:rPr>
              <w:t>гра</w:t>
            </w:r>
            <w:r w:rsidR="00A83A58" w:rsidRPr="002715EC">
              <w:rPr>
                <w:bCs/>
                <w:color w:val="000000" w:themeColor="text1"/>
                <w:sz w:val="22"/>
                <w:szCs w:val="22"/>
              </w:rPr>
              <w:t xml:space="preserve"> с обручем.</w:t>
            </w:r>
          </w:p>
          <w:p w:rsidR="00A83A58" w:rsidRPr="002715EC" w:rsidRDefault="00A83A58" w:rsidP="00D67074">
            <w:pPr>
              <w:widowControl w:val="0"/>
              <w:spacing w:after="0" w:line="280" w:lineRule="auto"/>
              <w:ind w:right="-57"/>
              <w:rPr>
                <w:color w:val="000000" w:themeColor="text1"/>
              </w:rPr>
            </w:pPr>
            <w:proofErr w:type="gramStart"/>
            <w:r w:rsidRPr="002715EC">
              <w:rPr>
                <w:color w:val="000000" w:themeColor="text1"/>
              </w:rPr>
              <w:t xml:space="preserve">Для игры </w:t>
            </w:r>
            <w:r w:rsidR="0016135C" w:rsidRPr="002715EC">
              <w:rPr>
                <w:color w:val="000000" w:themeColor="text1"/>
              </w:rPr>
              <w:t xml:space="preserve">необходимы </w:t>
            </w:r>
            <w:r w:rsidRPr="002715EC">
              <w:rPr>
                <w:color w:val="000000" w:themeColor="text1"/>
              </w:rPr>
              <w:t>4</w:t>
            </w:r>
            <w:r w:rsidR="0016135C" w:rsidRPr="002715EC">
              <w:rPr>
                <w:color w:val="000000" w:themeColor="text1"/>
              </w:rPr>
              <w:t>–</w:t>
            </w:r>
            <w:r w:rsidRPr="002715EC">
              <w:rPr>
                <w:color w:val="000000" w:themeColor="text1"/>
              </w:rPr>
              <w:t>5 игрушек (кукла, матрешки, корзина и т. д.)</w:t>
            </w:r>
            <w:r w:rsidR="00D67074" w:rsidRPr="002715EC">
              <w:rPr>
                <w:color w:val="000000" w:themeColor="text1"/>
              </w:rPr>
              <w:t>, отличающих</w:t>
            </w:r>
            <w:r w:rsidRPr="002715EC">
              <w:rPr>
                <w:color w:val="000000" w:themeColor="text1"/>
              </w:rPr>
              <w:t xml:space="preserve">ся </w:t>
            </w:r>
            <w:proofErr w:type="gramEnd"/>
          </w:p>
          <w:p w:rsidR="00A83A58" w:rsidRPr="002715EC" w:rsidRDefault="00A83A58" w:rsidP="00D67074">
            <w:pPr>
              <w:widowControl w:val="0"/>
              <w:spacing w:after="0" w:line="28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по величине, цвету, форме. Игрушка стави</w:t>
            </w:r>
            <w:r w:rsidRPr="002715EC">
              <w:rPr>
                <w:color w:val="000000" w:themeColor="text1"/>
              </w:rPr>
              <w:t>т</w:t>
            </w:r>
            <w:r w:rsidRPr="002715EC">
              <w:rPr>
                <w:color w:val="000000" w:themeColor="text1"/>
              </w:rPr>
              <w:t>ся в обруч. Дети выделяют признаки, сво</w:t>
            </w:r>
            <w:r w:rsidRPr="002715EC">
              <w:rPr>
                <w:color w:val="000000" w:themeColor="text1"/>
              </w:rPr>
              <w:t>й</w:t>
            </w:r>
            <w:r w:rsidRPr="002715EC">
              <w:rPr>
                <w:color w:val="000000" w:themeColor="text1"/>
              </w:rPr>
              <w:t>ственные игрушке, кладут в обруч другие игрушки, которые обладают сходным пр</w:t>
            </w:r>
            <w:r w:rsidRPr="002715EC">
              <w:rPr>
                <w:color w:val="000000" w:themeColor="text1"/>
              </w:rPr>
              <w:t>и</w:t>
            </w:r>
            <w:r w:rsidRPr="002715EC">
              <w:rPr>
                <w:color w:val="000000" w:themeColor="text1"/>
              </w:rPr>
              <w:t>знаком (все красные, все большие, все кру</w:t>
            </w:r>
            <w:r w:rsidRPr="002715EC">
              <w:rPr>
                <w:color w:val="000000" w:themeColor="text1"/>
              </w:rPr>
              <w:t>г</w:t>
            </w:r>
            <w:r w:rsidRPr="002715EC">
              <w:rPr>
                <w:color w:val="000000" w:themeColor="text1"/>
              </w:rPr>
              <w:t>лые и т. д.)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:rsidR="00A83A58" w:rsidRPr="002715EC" w:rsidRDefault="00A83A58" w:rsidP="00D67074">
            <w:pPr>
              <w:widowControl w:val="0"/>
              <w:spacing w:after="0" w:line="28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 xml:space="preserve">Активно проявляют себя в </w:t>
            </w:r>
            <w:r w:rsidRPr="002715EC">
              <w:rPr>
                <w:color w:val="000000" w:themeColor="text1"/>
                <w:spacing w:val="-2"/>
              </w:rPr>
              <w:t>и</w:t>
            </w:r>
            <w:r w:rsidRPr="002715EC">
              <w:rPr>
                <w:color w:val="000000" w:themeColor="text1"/>
                <w:spacing w:val="-2"/>
              </w:rPr>
              <w:t>г</w:t>
            </w:r>
            <w:r w:rsidRPr="002715EC">
              <w:rPr>
                <w:color w:val="000000" w:themeColor="text1"/>
                <w:spacing w:val="-2"/>
              </w:rPr>
              <w:t>ре, вза</w:t>
            </w:r>
            <w:r w:rsidR="0016135C" w:rsidRPr="002715EC">
              <w:rPr>
                <w:color w:val="000000" w:themeColor="text1"/>
                <w:spacing w:val="-2"/>
              </w:rPr>
              <w:t>имодействую</w:t>
            </w:r>
            <w:r w:rsidRPr="002715EC">
              <w:rPr>
                <w:color w:val="000000" w:themeColor="text1"/>
                <w:spacing w:val="-2"/>
              </w:rPr>
              <w:t xml:space="preserve">т со </w:t>
            </w:r>
            <w:proofErr w:type="spellStart"/>
            <w:proofErr w:type="gramStart"/>
            <w:r w:rsidRPr="002715EC">
              <w:rPr>
                <w:color w:val="000000" w:themeColor="text1"/>
                <w:spacing w:val="-2"/>
              </w:rPr>
              <w:t>сверст</w:t>
            </w:r>
            <w:r w:rsidR="00D67074" w:rsidRPr="002715EC">
              <w:rPr>
                <w:color w:val="000000" w:themeColor="text1"/>
                <w:spacing w:val="-2"/>
              </w:rPr>
              <w:t>-</w:t>
            </w:r>
            <w:r w:rsidRPr="002715EC">
              <w:rPr>
                <w:color w:val="000000" w:themeColor="text1"/>
              </w:rPr>
              <w:t>никами</w:t>
            </w:r>
            <w:proofErr w:type="spellEnd"/>
            <w:proofErr w:type="gramEnd"/>
          </w:p>
        </w:tc>
      </w:tr>
      <w:tr w:rsidR="002715EC" w:rsidRPr="002715EC" w:rsidTr="00804435">
        <w:trPr>
          <w:jc w:val="center"/>
        </w:trPr>
        <w:tc>
          <w:tcPr>
            <w:tcW w:w="3187" w:type="dxa"/>
            <w:tcBorders>
              <w:bottom w:val="single" w:sz="4" w:space="0" w:color="auto"/>
            </w:tcBorders>
          </w:tcPr>
          <w:p w:rsidR="00A83A58" w:rsidRPr="002715EC" w:rsidRDefault="00A83A58" w:rsidP="00D67074">
            <w:pPr>
              <w:spacing w:after="0" w:line="280" w:lineRule="auto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>5. Самообслуживание и эл</w:t>
            </w:r>
            <w:r w:rsidRPr="002715EC">
              <w:rPr>
                <w:b/>
                <w:color w:val="000000" w:themeColor="text1"/>
              </w:rPr>
              <w:t>е</w:t>
            </w:r>
            <w:r w:rsidRPr="002715EC">
              <w:rPr>
                <w:b/>
                <w:color w:val="000000" w:themeColor="text1"/>
              </w:rPr>
              <w:t>ментарный бытовой труд:</w:t>
            </w:r>
          </w:p>
          <w:p w:rsidR="00A83A58" w:rsidRPr="002715EC" w:rsidRDefault="00A83A58" w:rsidP="00D67074">
            <w:pPr>
              <w:spacing w:after="0" w:line="280" w:lineRule="auto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• труд на участке</w:t>
            </w:r>
          </w:p>
        </w:tc>
        <w:tc>
          <w:tcPr>
            <w:tcW w:w="4817" w:type="dxa"/>
            <w:tcBorders>
              <w:bottom w:val="single" w:sz="4" w:space="0" w:color="auto"/>
            </w:tcBorders>
          </w:tcPr>
          <w:p w:rsidR="00A83A58" w:rsidRPr="002715EC" w:rsidRDefault="00A83A58" w:rsidP="00D67074">
            <w:pPr>
              <w:widowControl w:val="0"/>
              <w:spacing w:after="0" w:line="28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  <w:lang w:eastAsia="ru-RU"/>
              </w:rPr>
              <w:t>Педагог приучает детей очищать участок от м</w:t>
            </w:r>
            <w:r w:rsidRPr="002715EC">
              <w:rPr>
                <w:color w:val="000000" w:themeColor="text1"/>
                <w:lang w:eastAsia="ru-RU"/>
              </w:rPr>
              <w:t>у</w:t>
            </w:r>
            <w:r w:rsidRPr="002715EC">
              <w:rPr>
                <w:color w:val="000000" w:themeColor="text1"/>
                <w:lang w:eastAsia="ru-RU"/>
              </w:rPr>
              <w:t>сора, подметать веранду и дорожки, кормить птиц</w:t>
            </w:r>
          </w:p>
        </w:tc>
        <w:tc>
          <w:tcPr>
            <w:tcW w:w="4472" w:type="dxa"/>
            <w:tcBorders>
              <w:bottom w:val="single" w:sz="4" w:space="0" w:color="auto"/>
            </w:tcBorders>
          </w:tcPr>
          <w:p w:rsidR="00A83A58" w:rsidRPr="002715EC" w:rsidRDefault="00A83A58" w:rsidP="00D67074">
            <w:pPr>
              <w:widowControl w:val="0"/>
              <w:spacing w:after="0" w:line="28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  <w:spacing w:val="40"/>
              </w:rPr>
              <w:t>Игра</w:t>
            </w:r>
            <w:r w:rsidRPr="002715EC">
              <w:rPr>
                <w:color w:val="000000" w:themeColor="text1"/>
              </w:rPr>
              <w:t xml:space="preserve"> «Каждой игрушке свое место».</w:t>
            </w:r>
          </w:p>
          <w:p w:rsidR="00A83A58" w:rsidRPr="002715EC" w:rsidRDefault="00A83A58" w:rsidP="00D67074">
            <w:pPr>
              <w:widowControl w:val="0"/>
              <w:spacing w:after="0" w:line="28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Складывают игрушки</w:t>
            </w:r>
            <w:r w:rsidRPr="002715EC">
              <w:rPr>
                <w:color w:val="000000" w:themeColor="text1"/>
                <w:lang w:eastAsia="ru-RU"/>
              </w:rPr>
              <w:t xml:space="preserve"> и оборудование в е</w:t>
            </w:r>
            <w:r w:rsidRPr="002715EC">
              <w:rPr>
                <w:color w:val="000000" w:themeColor="text1"/>
                <w:lang w:eastAsia="ru-RU"/>
              </w:rPr>
              <w:t>м</w:t>
            </w:r>
            <w:r w:rsidRPr="002715EC">
              <w:rPr>
                <w:color w:val="000000" w:themeColor="text1"/>
                <w:lang w:eastAsia="ru-RU"/>
              </w:rPr>
              <w:t>кость для игрушек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:rsidR="00A83A58" w:rsidRPr="002715EC" w:rsidRDefault="00A83A58" w:rsidP="00D67074">
            <w:pPr>
              <w:widowControl w:val="0"/>
              <w:spacing w:after="0" w:line="28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Проявляют потребность, заи</w:t>
            </w:r>
            <w:r w:rsidRPr="002715EC">
              <w:rPr>
                <w:color w:val="000000" w:themeColor="text1"/>
              </w:rPr>
              <w:t>н</w:t>
            </w:r>
            <w:r w:rsidRPr="002715EC">
              <w:rPr>
                <w:color w:val="000000" w:themeColor="text1"/>
              </w:rPr>
              <w:t>тересованность в  выполнении трудовых поручений</w:t>
            </w:r>
          </w:p>
        </w:tc>
      </w:tr>
      <w:tr w:rsidR="002715EC" w:rsidRPr="002715EC" w:rsidTr="00804435">
        <w:trPr>
          <w:jc w:val="center"/>
        </w:trPr>
        <w:tc>
          <w:tcPr>
            <w:tcW w:w="3187" w:type="dxa"/>
            <w:vMerge w:val="restart"/>
            <w:tcBorders>
              <w:top w:val="single" w:sz="4" w:space="0" w:color="auto"/>
            </w:tcBorders>
            <w:vAlign w:val="center"/>
          </w:tcPr>
          <w:p w:rsidR="00DF2508" w:rsidRPr="002715EC" w:rsidRDefault="00DF2508" w:rsidP="00264618">
            <w:pPr>
              <w:spacing w:after="0" w:line="254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lastRenderedPageBreak/>
              <w:t>Структура прогулки</w:t>
            </w:r>
            <w:r w:rsidRPr="002715EC">
              <w:rPr>
                <w:color w:val="000000" w:themeColor="text1"/>
                <w:sz w:val="20"/>
              </w:rPr>
              <w:br/>
              <w:t>(дидактические элементы</w:t>
            </w:r>
            <w:r w:rsidRPr="002715EC">
              <w:rPr>
                <w:color w:val="000000" w:themeColor="text1"/>
                <w:sz w:val="20"/>
              </w:rPr>
              <w:br/>
              <w:t>и виды детской деятельности)</w:t>
            </w:r>
          </w:p>
        </w:tc>
        <w:tc>
          <w:tcPr>
            <w:tcW w:w="12406" w:type="dxa"/>
            <w:gridSpan w:val="3"/>
            <w:tcBorders>
              <w:top w:val="single" w:sz="4" w:space="0" w:color="auto"/>
            </w:tcBorders>
            <w:vAlign w:val="center"/>
          </w:tcPr>
          <w:p w:rsidR="00DF2508" w:rsidRPr="002715EC" w:rsidRDefault="00DF2508" w:rsidP="00264618">
            <w:pPr>
              <w:spacing w:after="0" w:line="254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Содержание деятельности во второй половине дня</w:t>
            </w:r>
          </w:p>
        </w:tc>
      </w:tr>
      <w:tr w:rsidR="002715EC" w:rsidRPr="002715EC" w:rsidTr="00264618">
        <w:trPr>
          <w:jc w:val="center"/>
        </w:trPr>
        <w:tc>
          <w:tcPr>
            <w:tcW w:w="3187" w:type="dxa"/>
            <w:vMerge/>
            <w:vAlign w:val="center"/>
          </w:tcPr>
          <w:p w:rsidR="00DF2508" w:rsidRPr="002715EC" w:rsidRDefault="00DF2508" w:rsidP="00264618">
            <w:pPr>
              <w:spacing w:after="0" w:line="254" w:lineRule="auto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817" w:type="dxa"/>
            <w:vAlign w:val="center"/>
          </w:tcPr>
          <w:p w:rsidR="00DF2508" w:rsidRPr="002715EC" w:rsidRDefault="00DF2508" w:rsidP="00264618">
            <w:pPr>
              <w:spacing w:after="0" w:line="254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Совместная деятельность педагога и детей</w:t>
            </w:r>
          </w:p>
        </w:tc>
        <w:tc>
          <w:tcPr>
            <w:tcW w:w="4472" w:type="dxa"/>
            <w:vAlign w:val="center"/>
          </w:tcPr>
          <w:p w:rsidR="00DF2508" w:rsidRPr="002715EC" w:rsidRDefault="00DF2508" w:rsidP="00264618">
            <w:pPr>
              <w:spacing w:after="0" w:line="254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Самостоятельная деятельность детей</w:t>
            </w:r>
          </w:p>
        </w:tc>
        <w:tc>
          <w:tcPr>
            <w:tcW w:w="3117" w:type="dxa"/>
            <w:vAlign w:val="center"/>
          </w:tcPr>
          <w:p w:rsidR="00DF2508" w:rsidRPr="002715EC" w:rsidRDefault="00DF2508" w:rsidP="00264618">
            <w:pPr>
              <w:spacing w:after="0" w:line="254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Результат деятельности</w:t>
            </w:r>
          </w:p>
        </w:tc>
      </w:tr>
      <w:tr w:rsidR="002715EC" w:rsidRPr="002715EC" w:rsidTr="00264618">
        <w:trPr>
          <w:jc w:val="center"/>
        </w:trPr>
        <w:tc>
          <w:tcPr>
            <w:tcW w:w="3187" w:type="dxa"/>
          </w:tcPr>
          <w:p w:rsidR="00DF2508" w:rsidRPr="002715EC" w:rsidRDefault="00DF2508" w:rsidP="00264618">
            <w:pPr>
              <w:widowControl w:val="0"/>
              <w:spacing w:after="0" w:line="254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>1. Коммуникативная де</w:t>
            </w:r>
            <w:r w:rsidRPr="002715EC">
              <w:rPr>
                <w:b/>
                <w:color w:val="000000" w:themeColor="text1"/>
              </w:rPr>
              <w:t>я</w:t>
            </w:r>
            <w:r w:rsidRPr="002715EC">
              <w:rPr>
                <w:b/>
                <w:color w:val="000000" w:themeColor="text1"/>
              </w:rPr>
              <w:t>тельность</w:t>
            </w:r>
            <w:r w:rsidR="00D67074" w:rsidRPr="002715EC">
              <w:rPr>
                <w:b/>
                <w:color w:val="000000" w:themeColor="text1"/>
              </w:rPr>
              <w:t>:</w:t>
            </w:r>
          </w:p>
          <w:p w:rsidR="00BB5729" w:rsidRPr="002715EC" w:rsidRDefault="00DF2508" w:rsidP="002D0117">
            <w:pPr>
              <w:widowControl w:val="0"/>
              <w:spacing w:after="0" w:line="254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• беседа</w:t>
            </w:r>
          </w:p>
        </w:tc>
        <w:tc>
          <w:tcPr>
            <w:tcW w:w="4817" w:type="dxa"/>
          </w:tcPr>
          <w:p w:rsidR="00DF2508" w:rsidRPr="002715EC" w:rsidRDefault="00DF2508" w:rsidP="00264618">
            <w:pPr>
              <w:widowControl w:val="0"/>
              <w:spacing w:after="0" w:line="254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– Как можно сделать бабушке сюрприз? Что л</w:t>
            </w:r>
            <w:r w:rsidRPr="002715EC">
              <w:rPr>
                <w:color w:val="000000" w:themeColor="text1"/>
              </w:rPr>
              <w:t>ю</w:t>
            </w:r>
            <w:r w:rsidRPr="002715EC">
              <w:rPr>
                <w:color w:val="000000" w:themeColor="text1"/>
              </w:rPr>
              <w:t>бит ваша бабушка? Чему она может удивиться? Как вы ласково называете бабушку?</w:t>
            </w:r>
          </w:p>
        </w:tc>
        <w:tc>
          <w:tcPr>
            <w:tcW w:w="4472" w:type="dxa"/>
          </w:tcPr>
          <w:p w:rsidR="00DF2508" w:rsidRPr="002715EC" w:rsidRDefault="002D0117" w:rsidP="00264618">
            <w:pPr>
              <w:pStyle w:val="aa"/>
              <w:widowControl w:val="0"/>
              <w:spacing w:before="0" w:beforeAutospacing="0" w:after="0" w:afterAutospacing="0" w:line="254" w:lineRule="auto"/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2715EC">
              <w:rPr>
                <w:color w:val="000000" w:themeColor="text1"/>
                <w:spacing w:val="40"/>
                <w:sz w:val="22"/>
                <w:szCs w:val="22"/>
              </w:rPr>
              <w:t>Подвижная и</w:t>
            </w:r>
            <w:r w:rsidRPr="002715EC">
              <w:rPr>
                <w:bCs/>
                <w:color w:val="000000" w:themeColor="text1"/>
                <w:spacing w:val="40"/>
                <w:sz w:val="22"/>
                <w:szCs w:val="22"/>
              </w:rPr>
              <w:t>гра</w:t>
            </w:r>
            <w:r w:rsidRPr="002715E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DF2508" w:rsidRPr="002715EC">
              <w:rPr>
                <w:bCs/>
                <w:color w:val="000000" w:themeColor="text1"/>
                <w:sz w:val="22"/>
                <w:szCs w:val="22"/>
              </w:rPr>
              <w:t>«Такси».</w:t>
            </w:r>
          </w:p>
          <w:p w:rsidR="00DF2508" w:rsidRPr="002715EC" w:rsidRDefault="00DF2508" w:rsidP="00264618">
            <w:pPr>
              <w:widowControl w:val="0"/>
              <w:shd w:val="clear" w:color="auto" w:fill="FFFFFF"/>
              <w:spacing w:after="0" w:line="254" w:lineRule="auto"/>
              <w:ind w:right="-57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715EC">
              <w:rPr>
                <w:color w:val="000000" w:themeColor="text1"/>
              </w:rPr>
              <w:t>Дети двигаются парами и тройками, меняя направление движения</w:t>
            </w:r>
            <w:r w:rsidR="002D0117" w:rsidRPr="002715EC">
              <w:rPr>
                <w:color w:val="000000" w:themeColor="text1"/>
              </w:rPr>
              <w:t>,</w:t>
            </w:r>
            <w:r w:rsidRPr="002715EC">
              <w:rPr>
                <w:color w:val="000000" w:themeColor="text1"/>
              </w:rPr>
              <w:t xml:space="preserve"> соразмеряя свои движения с движениями партнеров</w:t>
            </w:r>
          </w:p>
        </w:tc>
        <w:tc>
          <w:tcPr>
            <w:tcW w:w="3117" w:type="dxa"/>
          </w:tcPr>
          <w:p w:rsidR="00DF2508" w:rsidRPr="002715EC" w:rsidRDefault="00DF2508" w:rsidP="00264618">
            <w:pPr>
              <w:widowControl w:val="0"/>
              <w:spacing w:after="0" w:line="254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Отвечают на вопросы, ведут беседу</w:t>
            </w:r>
          </w:p>
        </w:tc>
      </w:tr>
      <w:tr w:rsidR="002715EC" w:rsidRPr="002715EC" w:rsidTr="00264618">
        <w:trPr>
          <w:jc w:val="center"/>
        </w:trPr>
        <w:tc>
          <w:tcPr>
            <w:tcW w:w="3187" w:type="dxa"/>
          </w:tcPr>
          <w:p w:rsidR="00DF2508" w:rsidRPr="002715EC" w:rsidRDefault="00DF2508" w:rsidP="00264618">
            <w:pPr>
              <w:widowControl w:val="0"/>
              <w:spacing w:after="0" w:line="254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 xml:space="preserve">2. Игровая деятельность: </w:t>
            </w:r>
          </w:p>
          <w:p w:rsidR="00DF2508" w:rsidRPr="002715EC" w:rsidRDefault="00DF2508" w:rsidP="00264618">
            <w:pPr>
              <w:widowControl w:val="0"/>
              <w:spacing w:after="0" w:line="254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• подвижные игры «Беги к т</w:t>
            </w:r>
            <w:r w:rsidRPr="002715EC">
              <w:rPr>
                <w:color w:val="000000" w:themeColor="text1"/>
              </w:rPr>
              <w:t>о</w:t>
            </w:r>
            <w:r w:rsidRPr="002715EC">
              <w:rPr>
                <w:color w:val="000000" w:themeColor="text1"/>
              </w:rPr>
              <w:t>му, что назову»; «Змейка»</w:t>
            </w:r>
          </w:p>
          <w:p w:rsidR="00DF2508" w:rsidRPr="002715EC" w:rsidRDefault="00DF2508" w:rsidP="00264618">
            <w:pPr>
              <w:widowControl w:val="0"/>
              <w:spacing w:after="0" w:line="254" w:lineRule="auto"/>
              <w:ind w:right="-57"/>
              <w:rPr>
                <w:color w:val="000000" w:themeColor="text1"/>
              </w:rPr>
            </w:pPr>
          </w:p>
        </w:tc>
        <w:tc>
          <w:tcPr>
            <w:tcW w:w="4817" w:type="dxa"/>
          </w:tcPr>
          <w:p w:rsidR="00DF2508" w:rsidRPr="002715EC" w:rsidRDefault="002D0117" w:rsidP="00264618">
            <w:pPr>
              <w:widowControl w:val="0"/>
              <w:shd w:val="clear" w:color="auto" w:fill="FFFFFF"/>
              <w:spacing w:after="0" w:line="254" w:lineRule="auto"/>
              <w:ind w:right="-57"/>
              <w:textAlignment w:val="top"/>
              <w:rPr>
                <w:color w:val="000000" w:themeColor="text1"/>
              </w:rPr>
            </w:pPr>
            <w:r w:rsidRPr="002715EC">
              <w:rPr>
                <w:color w:val="000000" w:themeColor="text1"/>
                <w:spacing w:val="40"/>
              </w:rPr>
              <w:t>Подвижная и</w:t>
            </w:r>
            <w:r w:rsidRPr="002715EC">
              <w:rPr>
                <w:bCs/>
                <w:color w:val="000000" w:themeColor="text1"/>
                <w:spacing w:val="40"/>
              </w:rPr>
              <w:t>гра</w:t>
            </w:r>
            <w:r w:rsidRPr="002715EC">
              <w:rPr>
                <w:bCs/>
                <w:color w:val="000000" w:themeColor="text1"/>
              </w:rPr>
              <w:t xml:space="preserve"> </w:t>
            </w:r>
            <w:r w:rsidR="00DF2508" w:rsidRPr="002715EC">
              <w:rPr>
                <w:color w:val="000000" w:themeColor="text1"/>
              </w:rPr>
              <w:t>«Беги к тому, что назову».</w:t>
            </w:r>
          </w:p>
          <w:p w:rsidR="002D0117" w:rsidRPr="002715EC" w:rsidRDefault="00DF2508" w:rsidP="00264618">
            <w:pPr>
              <w:widowControl w:val="0"/>
              <w:shd w:val="clear" w:color="auto" w:fill="FFFFFF"/>
              <w:spacing w:after="0" w:line="254" w:lineRule="auto"/>
              <w:ind w:right="-57"/>
              <w:textAlignment w:val="top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Дети стоят возле педагога и слушают</w:t>
            </w:r>
            <w:r w:rsidR="002D0117" w:rsidRPr="002715EC">
              <w:rPr>
                <w:color w:val="000000" w:themeColor="text1"/>
                <w:lang w:eastAsia="ru-RU"/>
              </w:rPr>
              <w:t xml:space="preserve"> его</w:t>
            </w:r>
            <w:r w:rsidRPr="002715EC">
              <w:rPr>
                <w:color w:val="000000" w:themeColor="text1"/>
                <w:lang w:eastAsia="ru-RU"/>
              </w:rPr>
              <w:t xml:space="preserve">. Он объясняет: «Куда я скажу, туда вы побежите </w:t>
            </w:r>
          </w:p>
          <w:p w:rsidR="00DF2508" w:rsidRPr="002715EC" w:rsidRDefault="00DF2508" w:rsidP="00264618">
            <w:pPr>
              <w:widowControl w:val="0"/>
              <w:shd w:val="clear" w:color="auto" w:fill="FFFFFF"/>
              <w:spacing w:after="0" w:line="254" w:lineRule="auto"/>
              <w:ind w:right="-57"/>
              <w:textAlignment w:val="top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и будете ждать меня». Затем произносит: «Раз, два, три! К песочнице беги!». Дети стайкой бегут к песочнице. Педагог идет за ними, не спешит, дает им время передохнуть. </w:t>
            </w:r>
          </w:p>
          <w:p w:rsidR="00DF2508" w:rsidRPr="002715EC" w:rsidRDefault="002D0117" w:rsidP="00264618">
            <w:pPr>
              <w:widowControl w:val="0"/>
              <w:shd w:val="clear" w:color="auto" w:fill="FFFFFF"/>
              <w:spacing w:after="0" w:line="254" w:lineRule="auto"/>
              <w:ind w:right="-57"/>
              <w:textAlignment w:val="top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Отмечает</w:t>
            </w:r>
            <w:r w:rsidR="00DF2508" w:rsidRPr="002715EC">
              <w:rPr>
                <w:color w:val="000000" w:themeColor="text1"/>
                <w:lang w:eastAsia="ru-RU"/>
              </w:rPr>
              <w:t>, что все бежали правильно, и произн</w:t>
            </w:r>
            <w:r w:rsidR="00DF2508" w:rsidRPr="002715EC">
              <w:rPr>
                <w:color w:val="000000" w:themeColor="text1"/>
                <w:lang w:eastAsia="ru-RU"/>
              </w:rPr>
              <w:t>о</w:t>
            </w:r>
            <w:r w:rsidR="00DF2508" w:rsidRPr="002715EC">
              <w:rPr>
                <w:color w:val="000000" w:themeColor="text1"/>
                <w:lang w:eastAsia="ru-RU"/>
              </w:rPr>
              <w:t>сит: «Раз, два, три, к веранде беги!»</w:t>
            </w:r>
            <w:r w:rsidRPr="002715EC">
              <w:rPr>
                <w:color w:val="000000" w:themeColor="text1"/>
                <w:lang w:eastAsia="ru-RU"/>
              </w:rPr>
              <w:t>.</w:t>
            </w:r>
          </w:p>
          <w:p w:rsidR="00DF2508" w:rsidRPr="002715EC" w:rsidRDefault="00DF2508" w:rsidP="00264618">
            <w:pPr>
              <w:widowControl w:val="0"/>
              <w:shd w:val="clear" w:color="auto" w:fill="FFFFFF"/>
              <w:spacing w:after="0" w:line="254" w:lineRule="auto"/>
              <w:ind w:right="-57"/>
              <w:textAlignment w:val="top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Затем игра повторяется. Дети бегут к качелям, </w:t>
            </w:r>
          </w:p>
          <w:p w:rsidR="00DF2508" w:rsidRPr="002715EC" w:rsidRDefault="00DF2508" w:rsidP="002D0117">
            <w:pPr>
              <w:widowControl w:val="0"/>
              <w:shd w:val="clear" w:color="auto" w:fill="FFFFFF"/>
              <w:spacing w:after="0" w:line="254" w:lineRule="auto"/>
              <w:ind w:right="-57"/>
              <w:textAlignment w:val="top"/>
              <w:rPr>
                <w:b/>
                <w:color w:val="000000" w:themeColor="text1"/>
              </w:rPr>
            </w:pPr>
            <w:r w:rsidRPr="002715EC">
              <w:rPr>
                <w:color w:val="000000" w:themeColor="text1"/>
                <w:lang w:eastAsia="ru-RU"/>
              </w:rPr>
              <w:t>столику, горке и т. д.</w:t>
            </w:r>
          </w:p>
        </w:tc>
        <w:tc>
          <w:tcPr>
            <w:tcW w:w="4472" w:type="dxa"/>
          </w:tcPr>
          <w:p w:rsidR="00DF2508" w:rsidRPr="002715EC" w:rsidRDefault="002D0117" w:rsidP="00264618">
            <w:pPr>
              <w:widowControl w:val="0"/>
              <w:spacing w:after="0" w:line="254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spacing w:val="40"/>
              </w:rPr>
              <w:t>Подвижная и</w:t>
            </w:r>
            <w:r w:rsidRPr="002715EC">
              <w:rPr>
                <w:bCs/>
                <w:color w:val="000000" w:themeColor="text1"/>
                <w:spacing w:val="40"/>
              </w:rPr>
              <w:t>гра</w:t>
            </w:r>
            <w:r w:rsidRPr="002715EC">
              <w:rPr>
                <w:bCs/>
                <w:color w:val="000000" w:themeColor="text1"/>
              </w:rPr>
              <w:t xml:space="preserve"> </w:t>
            </w:r>
            <w:r w:rsidR="00DF2508" w:rsidRPr="002715EC">
              <w:rPr>
                <w:bCs/>
                <w:color w:val="000000" w:themeColor="text1"/>
                <w:lang w:eastAsia="ru-RU"/>
              </w:rPr>
              <w:t>«Змейка».</w:t>
            </w:r>
          </w:p>
          <w:p w:rsidR="00264618" w:rsidRPr="002715EC" w:rsidRDefault="00DF2508" w:rsidP="00264618">
            <w:pPr>
              <w:widowControl w:val="0"/>
              <w:spacing w:after="0" w:line="254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Участники берут друг друга за руки, образуя цепь. Одного из </w:t>
            </w:r>
            <w:proofErr w:type="gramStart"/>
            <w:r w:rsidRPr="002715EC">
              <w:rPr>
                <w:color w:val="000000" w:themeColor="text1"/>
                <w:lang w:eastAsia="ru-RU"/>
              </w:rPr>
              <w:t>крайних</w:t>
            </w:r>
            <w:proofErr w:type="gramEnd"/>
            <w:r w:rsidRPr="002715EC">
              <w:rPr>
                <w:color w:val="000000" w:themeColor="text1"/>
                <w:lang w:eastAsia="ru-RU"/>
              </w:rPr>
              <w:t xml:space="preserve"> в цепи играющих выбирают ведущим. Он бежит, увлекая</w:t>
            </w:r>
          </w:p>
          <w:p w:rsidR="00DF2508" w:rsidRPr="002715EC" w:rsidRDefault="00DF2508" w:rsidP="00264618">
            <w:pPr>
              <w:widowControl w:val="0"/>
              <w:spacing w:after="0" w:line="254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color w:val="000000" w:themeColor="text1"/>
                <w:lang w:eastAsia="ru-RU"/>
              </w:rPr>
              <w:t>за собой всех участников игры, на бегу оп</w:t>
            </w:r>
            <w:r w:rsidRPr="002715EC">
              <w:rPr>
                <w:color w:val="000000" w:themeColor="text1"/>
                <w:lang w:eastAsia="ru-RU"/>
              </w:rPr>
              <w:t>и</w:t>
            </w:r>
            <w:r w:rsidRPr="002715EC">
              <w:rPr>
                <w:color w:val="000000" w:themeColor="text1"/>
                <w:lang w:eastAsia="ru-RU"/>
              </w:rPr>
              <w:t>сывает разнообразные фигуры: по кругу, в</w:t>
            </w:r>
            <w:r w:rsidRPr="002715EC">
              <w:rPr>
                <w:color w:val="000000" w:themeColor="text1"/>
                <w:lang w:eastAsia="ru-RU"/>
              </w:rPr>
              <w:t>о</w:t>
            </w:r>
            <w:r w:rsidRPr="002715EC">
              <w:rPr>
                <w:color w:val="000000" w:themeColor="text1"/>
                <w:lang w:eastAsia="ru-RU"/>
              </w:rPr>
              <w:t>круг деревьев, делая резкие повороты, пер</w:t>
            </w:r>
            <w:r w:rsidRPr="002715EC">
              <w:rPr>
                <w:color w:val="000000" w:themeColor="text1"/>
                <w:lang w:eastAsia="ru-RU"/>
              </w:rPr>
              <w:t>е</w:t>
            </w:r>
            <w:r w:rsidRPr="002715EC">
              <w:rPr>
                <w:color w:val="000000" w:themeColor="text1"/>
                <w:lang w:eastAsia="ru-RU"/>
              </w:rPr>
              <w:t>прыгивая через препятствия; водит цепь змейкой, закручивая ее вокруг крайнего и</w:t>
            </w:r>
            <w:r w:rsidRPr="002715EC">
              <w:rPr>
                <w:color w:val="000000" w:themeColor="text1"/>
                <w:lang w:eastAsia="ru-RU"/>
              </w:rPr>
              <w:t>г</w:t>
            </w:r>
            <w:r w:rsidRPr="002715EC">
              <w:rPr>
                <w:color w:val="000000" w:themeColor="text1"/>
                <w:lang w:eastAsia="ru-RU"/>
              </w:rPr>
              <w:t>рока, затем ее развивает. Змейка останавл</w:t>
            </w:r>
            <w:r w:rsidRPr="002715EC">
              <w:rPr>
                <w:color w:val="000000" w:themeColor="text1"/>
                <w:lang w:eastAsia="ru-RU"/>
              </w:rPr>
              <w:t>и</w:t>
            </w:r>
            <w:r w:rsidRPr="002715EC">
              <w:rPr>
                <w:color w:val="000000" w:themeColor="text1"/>
                <w:lang w:eastAsia="ru-RU"/>
              </w:rPr>
              <w:t>вается, закручивается вокруг ведущего</w:t>
            </w:r>
          </w:p>
        </w:tc>
        <w:tc>
          <w:tcPr>
            <w:tcW w:w="3117" w:type="dxa"/>
          </w:tcPr>
          <w:p w:rsidR="00264618" w:rsidRPr="002715EC" w:rsidRDefault="00DF2508" w:rsidP="00264618">
            <w:pPr>
              <w:widowControl w:val="0"/>
              <w:spacing w:after="0" w:line="254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Эмоционально вовлечены</w:t>
            </w:r>
          </w:p>
          <w:p w:rsidR="00DF2508" w:rsidRPr="002715EC" w:rsidRDefault="00DF2508" w:rsidP="00264618">
            <w:pPr>
              <w:widowControl w:val="0"/>
              <w:spacing w:after="0" w:line="254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color w:val="000000" w:themeColor="text1"/>
              </w:rPr>
              <w:t>в игру</w:t>
            </w:r>
          </w:p>
        </w:tc>
      </w:tr>
      <w:tr w:rsidR="002715EC" w:rsidRPr="002715EC" w:rsidTr="00264618">
        <w:trPr>
          <w:jc w:val="center"/>
        </w:trPr>
        <w:tc>
          <w:tcPr>
            <w:tcW w:w="3187" w:type="dxa"/>
          </w:tcPr>
          <w:p w:rsidR="00DF2508" w:rsidRPr="002715EC" w:rsidRDefault="00DF2508" w:rsidP="00264618">
            <w:pPr>
              <w:widowControl w:val="0"/>
              <w:spacing w:after="0" w:line="254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>3. Двигательная деятел</w:t>
            </w:r>
            <w:r w:rsidRPr="002715EC">
              <w:rPr>
                <w:b/>
                <w:color w:val="000000" w:themeColor="text1"/>
              </w:rPr>
              <w:t>ь</w:t>
            </w:r>
            <w:r w:rsidRPr="002715EC">
              <w:rPr>
                <w:b/>
                <w:color w:val="000000" w:themeColor="text1"/>
              </w:rPr>
              <w:t>ность:</w:t>
            </w:r>
          </w:p>
          <w:p w:rsidR="00DF2508" w:rsidRPr="002715EC" w:rsidRDefault="00DF2508" w:rsidP="002D0117">
            <w:pPr>
              <w:widowControl w:val="0"/>
              <w:spacing w:after="0" w:line="254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• динамическая пауза «</w:t>
            </w:r>
            <w:r w:rsidRPr="002715EC">
              <w:rPr>
                <w:color w:val="000000" w:themeColor="text1"/>
                <w:lang w:eastAsia="ru-RU"/>
              </w:rPr>
              <w:t xml:space="preserve">За </w:t>
            </w:r>
            <w:proofErr w:type="spellStart"/>
            <w:proofErr w:type="gramStart"/>
            <w:r w:rsidRPr="002715EC">
              <w:rPr>
                <w:color w:val="000000" w:themeColor="text1"/>
                <w:lang w:eastAsia="ru-RU"/>
              </w:rPr>
              <w:t>окош</w:t>
            </w:r>
            <w:proofErr w:type="spellEnd"/>
            <w:r w:rsidRPr="002715EC">
              <w:rPr>
                <w:color w:val="000000" w:themeColor="text1"/>
                <w:lang w:eastAsia="ru-RU"/>
              </w:rPr>
              <w:t>-ко</w:t>
            </w:r>
            <w:proofErr w:type="gramEnd"/>
            <w:r w:rsidR="002D0117" w:rsidRPr="002715EC">
              <w:rPr>
                <w:color w:val="000000" w:themeColor="text1"/>
                <w:lang w:eastAsia="ru-RU"/>
              </w:rPr>
              <w:t xml:space="preserve"> посмотри</w:t>
            </w:r>
            <w:r w:rsidR="00D67074" w:rsidRPr="002715EC">
              <w:rPr>
                <w:color w:val="000000" w:themeColor="text1"/>
                <w:lang w:eastAsia="ru-RU"/>
              </w:rPr>
              <w:t>»</w:t>
            </w:r>
          </w:p>
        </w:tc>
        <w:tc>
          <w:tcPr>
            <w:tcW w:w="4817" w:type="dxa"/>
          </w:tcPr>
          <w:p w:rsidR="00DF2508" w:rsidRPr="002715EC" w:rsidRDefault="00DF2508" w:rsidP="00264618">
            <w:pPr>
              <w:widowControl w:val="0"/>
              <w:shd w:val="clear" w:color="auto" w:fill="FFFFFF"/>
              <w:spacing w:after="0" w:line="254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spacing w:val="40"/>
                <w:lang w:eastAsia="ru-RU"/>
              </w:rPr>
              <w:t>Динамическая пауза</w:t>
            </w:r>
            <w:r w:rsidRPr="002715EC">
              <w:rPr>
                <w:color w:val="000000" w:themeColor="text1"/>
                <w:lang w:eastAsia="ru-RU"/>
              </w:rPr>
              <w:t xml:space="preserve"> </w:t>
            </w:r>
            <w:r w:rsidRPr="002715EC">
              <w:rPr>
                <w:color w:val="000000" w:themeColor="text1"/>
              </w:rPr>
              <w:t>«</w:t>
            </w:r>
            <w:r w:rsidRPr="002715EC">
              <w:rPr>
                <w:color w:val="000000" w:themeColor="text1"/>
                <w:lang w:eastAsia="ru-RU"/>
              </w:rPr>
              <w:t>За окошко посмо</w:t>
            </w:r>
            <w:r w:rsidRPr="002715EC">
              <w:rPr>
                <w:color w:val="000000" w:themeColor="text1"/>
                <w:lang w:eastAsia="ru-RU"/>
              </w:rPr>
              <w:t>т</w:t>
            </w:r>
            <w:r w:rsidRPr="002715EC">
              <w:rPr>
                <w:color w:val="000000" w:themeColor="text1"/>
                <w:lang w:eastAsia="ru-RU"/>
              </w:rPr>
              <w:t>ри</w:t>
            </w:r>
            <w:r w:rsidRPr="002715EC">
              <w:rPr>
                <w:color w:val="000000" w:themeColor="text1"/>
              </w:rPr>
              <w:t>».</w:t>
            </w:r>
          </w:p>
          <w:p w:rsidR="00DF2508" w:rsidRPr="002715EC" w:rsidRDefault="00DF2508" w:rsidP="00264618">
            <w:pPr>
              <w:widowControl w:val="0"/>
              <w:shd w:val="clear" w:color="auto" w:fill="FFFFFF"/>
              <w:spacing w:after="0" w:line="254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Раз-два-три, раз-два-три,</w:t>
            </w:r>
          </w:p>
          <w:p w:rsidR="00DF2508" w:rsidRPr="002715EC" w:rsidRDefault="00DF2508" w:rsidP="00264618">
            <w:pPr>
              <w:widowControl w:val="0"/>
              <w:shd w:val="clear" w:color="auto" w:fill="FFFFFF"/>
              <w:spacing w:after="0" w:line="254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За окошко посмотри!</w:t>
            </w:r>
          </w:p>
          <w:p w:rsidR="00DF2508" w:rsidRPr="002715EC" w:rsidRDefault="00DF2508" w:rsidP="00264618">
            <w:pPr>
              <w:widowControl w:val="0"/>
              <w:shd w:val="clear" w:color="auto" w:fill="FFFFFF"/>
              <w:spacing w:after="0" w:line="254" w:lineRule="auto"/>
              <w:ind w:left="546" w:right="-57"/>
              <w:rPr>
                <w:i/>
                <w:color w:val="000000" w:themeColor="text1"/>
                <w:lang w:eastAsia="ru-RU"/>
              </w:rPr>
            </w:pPr>
            <w:r w:rsidRPr="002715EC">
              <w:rPr>
                <w:i/>
                <w:color w:val="000000" w:themeColor="text1"/>
                <w:lang w:eastAsia="ru-RU"/>
              </w:rPr>
              <w:t>(</w:t>
            </w:r>
            <w:r w:rsidR="002D0117" w:rsidRPr="002715EC">
              <w:rPr>
                <w:i/>
                <w:color w:val="000000" w:themeColor="text1"/>
                <w:lang w:eastAsia="ru-RU"/>
              </w:rPr>
              <w:t xml:space="preserve">Ритмичные </w:t>
            </w:r>
            <w:r w:rsidR="00D67074" w:rsidRPr="002715EC">
              <w:rPr>
                <w:i/>
                <w:color w:val="000000" w:themeColor="text1"/>
                <w:lang w:eastAsia="ru-RU"/>
              </w:rPr>
              <w:t>х</w:t>
            </w:r>
            <w:r w:rsidRPr="002715EC">
              <w:rPr>
                <w:i/>
                <w:color w:val="000000" w:themeColor="text1"/>
                <w:lang w:eastAsia="ru-RU"/>
              </w:rPr>
              <w:t>лопки в ладоши под счет.)</w:t>
            </w:r>
          </w:p>
          <w:p w:rsidR="00DF2508" w:rsidRPr="002715EC" w:rsidRDefault="00DF2508" w:rsidP="00264618">
            <w:pPr>
              <w:widowControl w:val="0"/>
              <w:shd w:val="clear" w:color="auto" w:fill="FFFFFF"/>
              <w:spacing w:after="0" w:line="254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В гости к нам пришла весна,</w:t>
            </w:r>
          </w:p>
          <w:p w:rsidR="00DF2508" w:rsidRPr="002715EC" w:rsidRDefault="00DF2508" w:rsidP="00264618">
            <w:pPr>
              <w:widowControl w:val="0"/>
              <w:shd w:val="clear" w:color="auto" w:fill="FFFFFF"/>
              <w:spacing w:after="0" w:line="254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Деток радует она!</w:t>
            </w:r>
          </w:p>
          <w:p w:rsidR="00DF2508" w:rsidRPr="002715EC" w:rsidRDefault="00DF2508" w:rsidP="00264618">
            <w:pPr>
              <w:widowControl w:val="0"/>
              <w:shd w:val="clear" w:color="auto" w:fill="FFFFFF"/>
              <w:spacing w:after="0" w:line="254" w:lineRule="auto"/>
              <w:ind w:left="546" w:right="-57"/>
              <w:rPr>
                <w:i/>
                <w:color w:val="000000" w:themeColor="text1"/>
                <w:lang w:eastAsia="ru-RU"/>
              </w:rPr>
            </w:pPr>
            <w:r w:rsidRPr="002715EC">
              <w:rPr>
                <w:i/>
                <w:color w:val="000000" w:themeColor="text1"/>
                <w:lang w:eastAsia="ru-RU"/>
              </w:rPr>
              <w:t>(Шаги на месте.)</w:t>
            </w:r>
          </w:p>
          <w:p w:rsidR="00DF2508" w:rsidRPr="002715EC" w:rsidRDefault="00DF2508" w:rsidP="00264618">
            <w:pPr>
              <w:widowControl w:val="0"/>
              <w:shd w:val="clear" w:color="auto" w:fill="FFFFFF"/>
              <w:spacing w:after="0" w:line="254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Солнце светит, солнце греет,</w:t>
            </w:r>
          </w:p>
          <w:p w:rsidR="00DF2508" w:rsidRPr="002715EC" w:rsidRDefault="00DF2508" w:rsidP="00264618">
            <w:pPr>
              <w:widowControl w:val="0"/>
              <w:shd w:val="clear" w:color="auto" w:fill="FFFFFF"/>
              <w:spacing w:after="0" w:line="254" w:lineRule="auto"/>
              <w:ind w:left="546" w:right="-57"/>
              <w:rPr>
                <w:i/>
                <w:color w:val="000000" w:themeColor="text1"/>
                <w:lang w:eastAsia="ru-RU"/>
              </w:rPr>
            </w:pPr>
            <w:r w:rsidRPr="002715EC">
              <w:rPr>
                <w:i/>
                <w:color w:val="000000" w:themeColor="text1"/>
                <w:lang w:eastAsia="ru-RU"/>
              </w:rPr>
              <w:t xml:space="preserve">(Руки поднимать </w:t>
            </w:r>
            <w:r w:rsidR="00D67074" w:rsidRPr="002715EC">
              <w:rPr>
                <w:i/>
                <w:color w:val="000000" w:themeColor="text1"/>
                <w:lang w:eastAsia="ru-RU"/>
              </w:rPr>
              <w:t>в</w:t>
            </w:r>
            <w:r w:rsidRPr="002715EC">
              <w:rPr>
                <w:i/>
                <w:color w:val="000000" w:themeColor="text1"/>
                <w:lang w:eastAsia="ru-RU"/>
              </w:rPr>
              <w:t xml:space="preserve">верх.) </w:t>
            </w:r>
          </w:p>
          <w:p w:rsidR="00DF2508" w:rsidRPr="002715EC" w:rsidRDefault="00DF2508" w:rsidP="00264618">
            <w:pPr>
              <w:widowControl w:val="0"/>
              <w:shd w:val="clear" w:color="auto" w:fill="FFFFFF"/>
              <w:spacing w:after="0" w:line="254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Всюду травка зеленеет.</w:t>
            </w:r>
          </w:p>
          <w:p w:rsidR="00DF2508" w:rsidRPr="002715EC" w:rsidRDefault="00DF2508" w:rsidP="00264618">
            <w:pPr>
              <w:widowControl w:val="0"/>
              <w:shd w:val="clear" w:color="auto" w:fill="FFFFFF"/>
              <w:spacing w:after="0" w:line="254" w:lineRule="auto"/>
              <w:ind w:left="546" w:right="-57"/>
              <w:rPr>
                <w:i/>
                <w:color w:val="000000" w:themeColor="text1"/>
                <w:lang w:eastAsia="ru-RU"/>
              </w:rPr>
            </w:pPr>
            <w:r w:rsidRPr="002715EC">
              <w:rPr>
                <w:i/>
                <w:color w:val="000000" w:themeColor="text1"/>
                <w:lang w:eastAsia="ru-RU"/>
              </w:rPr>
              <w:t>(Руки опускать вниз.)</w:t>
            </w:r>
          </w:p>
          <w:p w:rsidR="00DF2508" w:rsidRPr="002715EC" w:rsidRDefault="00DF2508" w:rsidP="00264618">
            <w:pPr>
              <w:widowControl w:val="0"/>
              <w:shd w:val="clear" w:color="auto" w:fill="FFFFFF"/>
              <w:spacing w:after="0" w:line="254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Я по лужицам шагаю,</w:t>
            </w:r>
          </w:p>
          <w:p w:rsidR="00DF2508" w:rsidRPr="002715EC" w:rsidRDefault="00DF2508" w:rsidP="00264618">
            <w:pPr>
              <w:widowControl w:val="0"/>
              <w:shd w:val="clear" w:color="auto" w:fill="FFFFFF"/>
              <w:spacing w:after="0" w:line="254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В лужи ножкой наступаю!</w:t>
            </w:r>
          </w:p>
          <w:p w:rsidR="00DF2508" w:rsidRPr="002715EC" w:rsidRDefault="00DF2508" w:rsidP="00264618">
            <w:pPr>
              <w:widowControl w:val="0"/>
              <w:shd w:val="clear" w:color="auto" w:fill="FFFFFF"/>
              <w:spacing w:after="0" w:line="254" w:lineRule="auto"/>
              <w:ind w:left="546" w:right="-57"/>
              <w:rPr>
                <w:i/>
                <w:color w:val="000000" w:themeColor="text1"/>
                <w:lang w:eastAsia="ru-RU"/>
              </w:rPr>
            </w:pPr>
            <w:r w:rsidRPr="002715EC">
              <w:rPr>
                <w:i/>
                <w:color w:val="000000" w:themeColor="text1"/>
                <w:lang w:eastAsia="ru-RU"/>
              </w:rPr>
              <w:t>(Шаги на месте.)</w:t>
            </w:r>
          </w:p>
          <w:p w:rsidR="00DF2508" w:rsidRPr="002715EC" w:rsidRDefault="00DF2508" w:rsidP="00264618">
            <w:pPr>
              <w:widowControl w:val="0"/>
              <w:shd w:val="clear" w:color="auto" w:fill="FFFFFF"/>
              <w:spacing w:after="0" w:line="254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Шлёп-шлёп-шлёп-шлёп,</w:t>
            </w:r>
          </w:p>
          <w:p w:rsidR="00DF2508" w:rsidRPr="002715EC" w:rsidRDefault="00DF2508" w:rsidP="00264618">
            <w:pPr>
              <w:widowControl w:val="0"/>
              <w:shd w:val="clear" w:color="auto" w:fill="FFFFFF"/>
              <w:spacing w:after="0" w:line="254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Принесла весна потоп!</w:t>
            </w:r>
          </w:p>
          <w:p w:rsidR="00DF2508" w:rsidRPr="002715EC" w:rsidRDefault="00DF2508" w:rsidP="00264618">
            <w:pPr>
              <w:widowControl w:val="0"/>
              <w:shd w:val="clear" w:color="auto" w:fill="FFFFFF"/>
              <w:spacing w:after="0" w:line="254" w:lineRule="auto"/>
              <w:ind w:left="546" w:right="-57"/>
              <w:rPr>
                <w:i/>
                <w:color w:val="000000" w:themeColor="text1"/>
                <w:lang w:eastAsia="ru-RU"/>
              </w:rPr>
            </w:pPr>
            <w:r w:rsidRPr="002715EC">
              <w:rPr>
                <w:i/>
                <w:color w:val="000000" w:themeColor="text1"/>
              </w:rPr>
              <w:t>(Добавить к шагам ритмичные хлопки.)</w:t>
            </w:r>
          </w:p>
        </w:tc>
        <w:tc>
          <w:tcPr>
            <w:tcW w:w="4472" w:type="dxa"/>
          </w:tcPr>
          <w:p w:rsidR="00DF2508" w:rsidRPr="002715EC" w:rsidRDefault="00DF2508" w:rsidP="00264618">
            <w:pPr>
              <w:widowControl w:val="0"/>
              <w:spacing w:after="0" w:line="254" w:lineRule="auto"/>
              <w:ind w:right="-57"/>
              <w:rPr>
                <w:bCs/>
                <w:color w:val="000000" w:themeColor="text1"/>
                <w:lang w:eastAsia="ru-RU"/>
              </w:rPr>
            </w:pPr>
            <w:r w:rsidRPr="002715EC">
              <w:rPr>
                <w:bCs/>
                <w:color w:val="000000" w:themeColor="text1"/>
                <w:spacing w:val="40"/>
                <w:lang w:eastAsia="ru-RU"/>
              </w:rPr>
              <w:t>Подвижная игра</w:t>
            </w:r>
            <w:r w:rsidRPr="002715EC">
              <w:rPr>
                <w:bCs/>
                <w:color w:val="000000" w:themeColor="text1"/>
                <w:lang w:eastAsia="ru-RU"/>
              </w:rPr>
              <w:t xml:space="preserve"> «Кошки-мышки».</w:t>
            </w:r>
          </w:p>
          <w:p w:rsidR="002D0117" w:rsidRPr="002715EC" w:rsidRDefault="00DF2508" w:rsidP="00264618">
            <w:pPr>
              <w:widowControl w:val="0"/>
              <w:spacing w:after="0" w:line="254" w:lineRule="auto"/>
              <w:ind w:right="-57"/>
              <w:rPr>
                <w:color w:val="000000" w:themeColor="text1"/>
                <w:lang w:eastAsia="ru-RU"/>
              </w:rPr>
            </w:pPr>
            <w:proofErr w:type="gramStart"/>
            <w:r w:rsidRPr="002715EC">
              <w:rPr>
                <w:bCs/>
                <w:color w:val="000000" w:themeColor="text1"/>
                <w:lang w:eastAsia="ru-RU"/>
              </w:rPr>
              <w:t>И</w:t>
            </w:r>
            <w:r w:rsidRPr="002715EC">
              <w:rPr>
                <w:color w:val="000000" w:themeColor="text1"/>
                <w:lang w:eastAsia="ru-RU"/>
              </w:rPr>
              <w:t>грающие становятся в круг и берут</w:t>
            </w:r>
            <w:r w:rsidR="00576982" w:rsidRPr="002715EC">
              <w:rPr>
                <w:color w:val="000000" w:themeColor="text1"/>
                <w:lang w:eastAsia="ru-RU"/>
              </w:rPr>
              <w:t xml:space="preserve"> </w:t>
            </w:r>
            <w:r w:rsidR="002D0117" w:rsidRPr="002715EC">
              <w:rPr>
                <w:color w:val="000000" w:themeColor="text1"/>
                <w:lang w:eastAsia="ru-RU"/>
              </w:rPr>
              <w:t xml:space="preserve">друг друга </w:t>
            </w:r>
            <w:r w:rsidRPr="002715EC">
              <w:rPr>
                <w:color w:val="000000" w:themeColor="text1"/>
                <w:lang w:eastAsia="ru-RU"/>
              </w:rPr>
              <w:t>за руки.</w:t>
            </w:r>
            <w:proofErr w:type="gramEnd"/>
            <w:r w:rsidRPr="002715EC">
              <w:rPr>
                <w:color w:val="000000" w:themeColor="text1"/>
                <w:lang w:eastAsia="ru-RU"/>
              </w:rPr>
              <w:t xml:space="preserve"> «Мышка» становится в круг, </w:t>
            </w:r>
          </w:p>
          <w:p w:rsidR="00D67074" w:rsidRPr="002715EC" w:rsidRDefault="00DF2508" w:rsidP="00264618">
            <w:pPr>
              <w:widowControl w:val="0"/>
              <w:spacing w:after="0" w:line="254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а «кошка» находится за кругом. Дети идут </w:t>
            </w:r>
          </w:p>
          <w:p w:rsidR="00DF2508" w:rsidRPr="002715EC" w:rsidRDefault="00DF2508" w:rsidP="00264618">
            <w:pPr>
              <w:widowControl w:val="0"/>
              <w:spacing w:after="0" w:line="254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по кругу со словами:</w:t>
            </w:r>
          </w:p>
          <w:p w:rsidR="00DF2508" w:rsidRPr="002715EC" w:rsidRDefault="00DF2508" w:rsidP="00264618">
            <w:pPr>
              <w:widowControl w:val="0"/>
              <w:spacing w:after="0" w:line="254" w:lineRule="auto"/>
              <w:ind w:left="537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Ходит Васька беленький,</w:t>
            </w:r>
          </w:p>
          <w:p w:rsidR="00DF2508" w:rsidRPr="002715EC" w:rsidRDefault="00DF2508" w:rsidP="00264618">
            <w:pPr>
              <w:widowControl w:val="0"/>
              <w:tabs>
                <w:tab w:val="left" w:pos="3817"/>
              </w:tabs>
              <w:spacing w:after="0" w:line="254" w:lineRule="auto"/>
              <w:ind w:left="537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Хвост у Васьки серенький,</w:t>
            </w:r>
          </w:p>
          <w:p w:rsidR="00DF2508" w:rsidRPr="002715EC" w:rsidRDefault="00DF2508" w:rsidP="00264618">
            <w:pPr>
              <w:widowControl w:val="0"/>
              <w:spacing w:after="0" w:line="254" w:lineRule="auto"/>
              <w:ind w:left="537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Только мыши заскребут,</w:t>
            </w:r>
          </w:p>
          <w:p w:rsidR="00DF2508" w:rsidRPr="002715EC" w:rsidRDefault="00DF2508" w:rsidP="00264618">
            <w:pPr>
              <w:widowControl w:val="0"/>
              <w:spacing w:after="0" w:line="254" w:lineRule="auto"/>
              <w:ind w:left="537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Чуткий Васька тут как тут.</w:t>
            </w:r>
          </w:p>
          <w:p w:rsidR="002D0117" w:rsidRPr="002715EC" w:rsidRDefault="00DF2508" w:rsidP="002D0117">
            <w:pPr>
              <w:widowControl w:val="0"/>
              <w:spacing w:after="0" w:line="254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Останавливаются, и в условном месте круга </w:t>
            </w:r>
            <w:r w:rsidRPr="002715EC">
              <w:rPr>
                <w:color w:val="000000" w:themeColor="text1"/>
                <w:spacing w:val="-2"/>
                <w:lang w:eastAsia="ru-RU"/>
              </w:rPr>
              <w:t>двое детей  опускают руки, оставляя проход –</w:t>
            </w:r>
            <w:r w:rsidRPr="002715EC">
              <w:rPr>
                <w:color w:val="000000" w:themeColor="text1"/>
                <w:lang w:eastAsia="ru-RU"/>
              </w:rPr>
              <w:t xml:space="preserve"> </w:t>
            </w:r>
            <w:r w:rsidR="002D0117" w:rsidRPr="002715EC">
              <w:rPr>
                <w:color w:val="000000" w:themeColor="text1"/>
                <w:lang w:eastAsia="ru-RU"/>
              </w:rPr>
              <w:t>«</w:t>
            </w:r>
            <w:r w:rsidRPr="002715EC">
              <w:rPr>
                <w:color w:val="000000" w:themeColor="text1"/>
                <w:lang w:eastAsia="ru-RU"/>
              </w:rPr>
              <w:t>ворота</w:t>
            </w:r>
            <w:r w:rsidR="002D0117" w:rsidRPr="002715EC">
              <w:rPr>
                <w:color w:val="000000" w:themeColor="text1"/>
                <w:lang w:eastAsia="ru-RU"/>
              </w:rPr>
              <w:t>»</w:t>
            </w:r>
            <w:r w:rsidRPr="002715EC">
              <w:rPr>
                <w:color w:val="000000" w:themeColor="text1"/>
                <w:lang w:eastAsia="ru-RU"/>
              </w:rPr>
              <w:t>. «Мышка», убегая от «кошки»,</w:t>
            </w:r>
          </w:p>
          <w:p w:rsidR="002D0117" w:rsidRPr="002715EC" w:rsidRDefault="00DF2508" w:rsidP="002D0117">
            <w:pPr>
              <w:widowControl w:val="0"/>
              <w:spacing w:after="0" w:line="254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может пробегать в </w:t>
            </w:r>
            <w:r w:rsidR="002D0117" w:rsidRPr="002715EC">
              <w:rPr>
                <w:color w:val="000000" w:themeColor="text1"/>
                <w:lang w:eastAsia="ru-RU"/>
              </w:rPr>
              <w:t>«</w:t>
            </w:r>
            <w:r w:rsidRPr="002715EC">
              <w:rPr>
                <w:color w:val="000000" w:themeColor="text1"/>
                <w:lang w:eastAsia="ru-RU"/>
              </w:rPr>
              <w:t>ворота</w:t>
            </w:r>
            <w:r w:rsidR="002D0117" w:rsidRPr="002715EC">
              <w:rPr>
                <w:color w:val="000000" w:themeColor="text1"/>
                <w:lang w:eastAsia="ru-RU"/>
              </w:rPr>
              <w:t>»</w:t>
            </w:r>
            <w:r w:rsidRPr="002715EC">
              <w:rPr>
                <w:color w:val="000000" w:themeColor="text1"/>
                <w:lang w:eastAsia="ru-RU"/>
              </w:rPr>
              <w:t xml:space="preserve"> и подлезать</w:t>
            </w:r>
          </w:p>
          <w:p w:rsidR="002D0117" w:rsidRPr="002715EC" w:rsidRDefault="00DF2508" w:rsidP="002D0117">
            <w:pPr>
              <w:widowControl w:val="0"/>
              <w:spacing w:after="0" w:line="254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под руки </w:t>
            </w:r>
            <w:proofErr w:type="gramStart"/>
            <w:r w:rsidRPr="002715EC">
              <w:rPr>
                <w:color w:val="000000" w:themeColor="text1"/>
                <w:lang w:eastAsia="ru-RU"/>
              </w:rPr>
              <w:t>стоящих</w:t>
            </w:r>
            <w:proofErr w:type="gramEnd"/>
            <w:r w:rsidRPr="002715EC">
              <w:rPr>
                <w:color w:val="000000" w:themeColor="text1"/>
                <w:lang w:eastAsia="ru-RU"/>
              </w:rPr>
              <w:t xml:space="preserve"> в кругу. «Кошка» ловит «мышку», пробегать может только </w:t>
            </w:r>
            <w:proofErr w:type="gramStart"/>
            <w:r w:rsidRPr="002715EC">
              <w:rPr>
                <w:color w:val="000000" w:themeColor="text1"/>
                <w:lang w:eastAsia="ru-RU"/>
              </w:rPr>
              <w:t>в</w:t>
            </w:r>
            <w:proofErr w:type="gramEnd"/>
            <w:r w:rsidRPr="002715EC">
              <w:rPr>
                <w:color w:val="000000" w:themeColor="text1"/>
                <w:lang w:eastAsia="ru-RU"/>
              </w:rPr>
              <w:t xml:space="preserve"> </w:t>
            </w:r>
            <w:r w:rsidR="002D0117" w:rsidRPr="002715EC">
              <w:rPr>
                <w:color w:val="000000" w:themeColor="text1"/>
                <w:lang w:eastAsia="ru-RU"/>
              </w:rPr>
              <w:t>«</w:t>
            </w:r>
            <w:r w:rsidRPr="002715EC">
              <w:rPr>
                <w:color w:val="000000" w:themeColor="text1"/>
                <w:lang w:eastAsia="ru-RU"/>
              </w:rPr>
              <w:t>во</w:t>
            </w:r>
            <w:r w:rsidR="002D0117" w:rsidRPr="002715EC">
              <w:rPr>
                <w:color w:val="000000" w:themeColor="text1"/>
                <w:lang w:eastAsia="ru-RU"/>
              </w:rPr>
              <w:t>-</w:t>
            </w:r>
          </w:p>
          <w:p w:rsidR="00DF2508" w:rsidRPr="002715EC" w:rsidRDefault="00DF2508" w:rsidP="002D0117">
            <w:pPr>
              <w:widowControl w:val="0"/>
              <w:spacing w:after="0" w:line="254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  <w:lang w:eastAsia="ru-RU"/>
              </w:rPr>
              <w:t>рота</w:t>
            </w:r>
            <w:r w:rsidR="002D0117" w:rsidRPr="002715EC">
              <w:rPr>
                <w:color w:val="000000" w:themeColor="text1"/>
                <w:lang w:eastAsia="ru-RU"/>
              </w:rPr>
              <w:t>»</w:t>
            </w:r>
          </w:p>
        </w:tc>
        <w:tc>
          <w:tcPr>
            <w:tcW w:w="3117" w:type="dxa"/>
          </w:tcPr>
          <w:p w:rsidR="00DF2508" w:rsidRPr="002715EC" w:rsidRDefault="00DF2508" w:rsidP="00D67074">
            <w:pPr>
              <w:widowControl w:val="0"/>
              <w:spacing w:after="0" w:line="254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Подражают педагогу в движ</w:t>
            </w:r>
            <w:r w:rsidRPr="002715EC">
              <w:rPr>
                <w:color w:val="000000" w:themeColor="text1"/>
              </w:rPr>
              <w:t>е</w:t>
            </w:r>
            <w:r w:rsidRPr="002715EC">
              <w:rPr>
                <w:color w:val="000000" w:themeColor="text1"/>
              </w:rPr>
              <w:t>ниях, укрепля</w:t>
            </w:r>
            <w:r w:rsidR="00D67074" w:rsidRPr="002715EC">
              <w:rPr>
                <w:color w:val="000000" w:themeColor="text1"/>
              </w:rPr>
              <w:t>я</w:t>
            </w:r>
            <w:r w:rsidRPr="002715EC">
              <w:rPr>
                <w:color w:val="000000" w:themeColor="text1"/>
              </w:rPr>
              <w:t xml:space="preserve"> свое здоровье</w:t>
            </w:r>
          </w:p>
        </w:tc>
      </w:tr>
      <w:tr w:rsidR="002715EC" w:rsidRPr="002715EC" w:rsidTr="00264618">
        <w:trPr>
          <w:jc w:val="center"/>
        </w:trPr>
        <w:tc>
          <w:tcPr>
            <w:tcW w:w="3187" w:type="dxa"/>
          </w:tcPr>
          <w:p w:rsidR="00DF2508" w:rsidRPr="002715EC" w:rsidRDefault="00DF2508" w:rsidP="00264618">
            <w:pPr>
              <w:widowControl w:val="0"/>
              <w:spacing w:after="0" w:line="254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>4. Индивидуальная работа</w:t>
            </w:r>
          </w:p>
        </w:tc>
        <w:tc>
          <w:tcPr>
            <w:tcW w:w="4817" w:type="dxa"/>
          </w:tcPr>
          <w:p w:rsidR="00DF2508" w:rsidRPr="002715EC" w:rsidRDefault="00BB5729" w:rsidP="00264618">
            <w:pPr>
              <w:widowControl w:val="0"/>
              <w:spacing w:after="0" w:line="254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 xml:space="preserve">– </w:t>
            </w:r>
            <w:r w:rsidR="00DF2508" w:rsidRPr="002715EC">
              <w:rPr>
                <w:color w:val="000000" w:themeColor="text1"/>
              </w:rPr>
              <w:t xml:space="preserve">Что происходит в природе с приходом весны? </w:t>
            </w:r>
            <w:r w:rsidR="00DF2508" w:rsidRPr="002715EC">
              <w:rPr>
                <w:i/>
                <w:color w:val="000000" w:themeColor="text1"/>
              </w:rPr>
              <w:t>(Составление рассказа о признаках весны с оп</w:t>
            </w:r>
            <w:r w:rsidR="00DF2508" w:rsidRPr="002715EC">
              <w:rPr>
                <w:i/>
                <w:color w:val="000000" w:themeColor="text1"/>
              </w:rPr>
              <w:t>о</w:t>
            </w:r>
            <w:r w:rsidR="00DF2508" w:rsidRPr="002715EC">
              <w:rPr>
                <w:i/>
                <w:color w:val="000000" w:themeColor="text1"/>
              </w:rPr>
              <w:t>рой на картинки.)</w:t>
            </w:r>
          </w:p>
        </w:tc>
        <w:tc>
          <w:tcPr>
            <w:tcW w:w="4472" w:type="dxa"/>
          </w:tcPr>
          <w:p w:rsidR="00DF2508" w:rsidRPr="002715EC" w:rsidRDefault="00DF2508" w:rsidP="007B3E55">
            <w:pPr>
              <w:widowControl w:val="0"/>
              <w:spacing w:after="0" w:line="254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Играют по собственному замыслу со спо</w:t>
            </w:r>
            <w:r w:rsidRPr="002715EC">
              <w:rPr>
                <w:color w:val="000000" w:themeColor="text1"/>
              </w:rPr>
              <w:t>р</w:t>
            </w:r>
            <w:r w:rsidRPr="002715EC">
              <w:rPr>
                <w:color w:val="000000" w:themeColor="text1"/>
              </w:rPr>
              <w:t>тивным оборудованием: мячами, обручем, скакалками</w:t>
            </w:r>
          </w:p>
        </w:tc>
        <w:tc>
          <w:tcPr>
            <w:tcW w:w="3117" w:type="dxa"/>
          </w:tcPr>
          <w:p w:rsidR="00DF2508" w:rsidRPr="002715EC" w:rsidRDefault="00DF2508" w:rsidP="00264618">
            <w:pPr>
              <w:widowControl w:val="0"/>
              <w:spacing w:after="0" w:line="254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color w:val="000000" w:themeColor="text1"/>
              </w:rPr>
              <w:t>Учатся выполнять поставле</w:t>
            </w:r>
            <w:r w:rsidRPr="002715EC">
              <w:rPr>
                <w:color w:val="000000" w:themeColor="text1"/>
              </w:rPr>
              <w:t>н</w:t>
            </w:r>
            <w:r w:rsidRPr="002715EC">
              <w:rPr>
                <w:color w:val="000000" w:themeColor="text1"/>
              </w:rPr>
              <w:t>ную учебную задачу</w:t>
            </w:r>
          </w:p>
        </w:tc>
      </w:tr>
    </w:tbl>
    <w:p w:rsidR="00003577" w:rsidRPr="002715EC" w:rsidRDefault="00003577" w:rsidP="00264618">
      <w:pPr>
        <w:widowControl w:val="0"/>
        <w:spacing w:after="0"/>
        <w:ind w:right="-57"/>
        <w:rPr>
          <w:b/>
          <w:smallCaps/>
          <w:color w:val="000000" w:themeColor="text1"/>
        </w:rPr>
      </w:pPr>
      <w:r w:rsidRPr="002715EC">
        <w:rPr>
          <w:b/>
          <w:color w:val="000000" w:themeColor="text1"/>
        </w:rPr>
        <w:lastRenderedPageBreak/>
        <w:t xml:space="preserve">Дата </w:t>
      </w:r>
      <w:r w:rsidRPr="002715EC">
        <w:rPr>
          <w:color w:val="000000" w:themeColor="text1"/>
        </w:rPr>
        <w:t xml:space="preserve">________________         </w:t>
      </w:r>
      <w:r w:rsidRPr="002715EC">
        <w:rPr>
          <w:b/>
          <w:color w:val="000000" w:themeColor="text1"/>
        </w:rPr>
        <w:t>Тема 1-й недели:</w:t>
      </w:r>
      <w:r w:rsidRPr="002715EC">
        <w:rPr>
          <w:color w:val="000000" w:themeColor="text1"/>
        </w:rPr>
        <w:t xml:space="preserve"> </w:t>
      </w:r>
      <w:r w:rsidRPr="002715EC">
        <w:rPr>
          <w:b/>
          <w:smallCaps/>
          <w:color w:val="000000" w:themeColor="text1"/>
        </w:rPr>
        <w:t>Семья.</w:t>
      </w:r>
      <w:r w:rsidRPr="002715EC">
        <w:rPr>
          <w:color w:val="000000" w:themeColor="text1"/>
        </w:rPr>
        <w:t xml:space="preserve">               </w:t>
      </w:r>
      <w:r w:rsidRPr="002715EC">
        <w:rPr>
          <w:b/>
          <w:color w:val="000000" w:themeColor="text1"/>
        </w:rPr>
        <w:t xml:space="preserve">Прогулка 3: </w:t>
      </w:r>
      <w:r w:rsidRPr="002715EC">
        <w:rPr>
          <w:b/>
          <w:smallCaps/>
          <w:color w:val="000000" w:themeColor="text1"/>
        </w:rPr>
        <w:t>Кто поздравит маму?</w:t>
      </w:r>
    </w:p>
    <w:p w:rsidR="00003577" w:rsidRPr="002715EC" w:rsidRDefault="00003577" w:rsidP="00264618">
      <w:pPr>
        <w:widowControl w:val="0"/>
        <w:spacing w:after="0"/>
        <w:ind w:right="-57"/>
        <w:rPr>
          <w:color w:val="000000" w:themeColor="text1"/>
          <w:lang w:eastAsia="ru-RU"/>
        </w:rPr>
      </w:pPr>
      <w:r w:rsidRPr="002715EC">
        <w:rPr>
          <w:b/>
          <w:color w:val="000000" w:themeColor="text1"/>
        </w:rPr>
        <w:t xml:space="preserve">Педагогические цели: </w:t>
      </w:r>
      <w:r w:rsidRPr="002715EC">
        <w:rPr>
          <w:color w:val="000000" w:themeColor="text1"/>
          <w:lang w:eastAsia="ru-RU"/>
        </w:rPr>
        <w:t xml:space="preserve">формировать первичные ценностные представления  о семье, семейных традициях, воспитывать желание порадовать маму поздравлениями </w:t>
      </w:r>
    </w:p>
    <w:p w:rsidR="00003577" w:rsidRPr="002715EC" w:rsidRDefault="00003577" w:rsidP="00264618">
      <w:pPr>
        <w:widowControl w:val="0"/>
        <w:spacing w:after="0"/>
        <w:ind w:right="-57"/>
        <w:rPr>
          <w:color w:val="000000" w:themeColor="text1"/>
        </w:rPr>
      </w:pPr>
      <w:r w:rsidRPr="002715EC">
        <w:rPr>
          <w:color w:val="000000" w:themeColor="text1"/>
          <w:lang w:eastAsia="ru-RU"/>
        </w:rPr>
        <w:t>с праздником.</w:t>
      </w:r>
    </w:p>
    <w:p w:rsidR="00003577" w:rsidRPr="002715EC" w:rsidRDefault="00003577" w:rsidP="00264618">
      <w:pPr>
        <w:widowControl w:val="0"/>
        <w:spacing w:after="0"/>
        <w:ind w:right="-57"/>
        <w:rPr>
          <w:color w:val="000000" w:themeColor="text1"/>
        </w:rPr>
      </w:pPr>
      <w:r w:rsidRPr="002715EC">
        <w:rPr>
          <w:b/>
          <w:color w:val="000000" w:themeColor="text1"/>
        </w:rPr>
        <w:t>Целевые ориентиры:</w:t>
      </w:r>
      <w:r w:rsidRPr="002715EC">
        <w:rPr>
          <w:color w:val="000000" w:themeColor="text1"/>
        </w:rPr>
        <w:t xml:space="preserve"> стремится к общению </w:t>
      </w:r>
      <w:proofErr w:type="gramStart"/>
      <w:r w:rsidRPr="002715EC">
        <w:rPr>
          <w:color w:val="000000" w:themeColor="text1"/>
        </w:rPr>
        <w:t>со</w:t>
      </w:r>
      <w:proofErr w:type="gramEnd"/>
      <w:r w:rsidRPr="002715EC">
        <w:rPr>
          <w:color w:val="000000" w:themeColor="text1"/>
        </w:rPr>
        <w:t xml:space="preserve"> взрослыми и сверстниками, проявляет любознательность, инициативу и самостоятельность в разных видах деятел</w:t>
      </w:r>
      <w:r w:rsidRPr="002715EC">
        <w:rPr>
          <w:color w:val="000000" w:themeColor="text1"/>
        </w:rPr>
        <w:t>ь</w:t>
      </w:r>
      <w:r w:rsidRPr="002715EC">
        <w:rPr>
          <w:color w:val="000000" w:themeColor="text1"/>
        </w:rPr>
        <w:t>ности, интересуется причинно-следственными связями, склонен наблюдать, экспериментировать, обладает начальными знаниями о природном мире.</w:t>
      </w:r>
    </w:p>
    <w:p w:rsidR="00003577" w:rsidRPr="002715EC" w:rsidRDefault="00003577" w:rsidP="00264618">
      <w:pPr>
        <w:widowControl w:val="0"/>
        <w:spacing w:after="0"/>
        <w:ind w:right="-57"/>
        <w:rPr>
          <w:color w:val="000000" w:themeColor="text1"/>
        </w:rPr>
      </w:pPr>
      <w:r w:rsidRPr="002715EC">
        <w:rPr>
          <w:b/>
          <w:color w:val="000000" w:themeColor="text1"/>
        </w:rPr>
        <w:t>Реализуемые образовательные области:</w:t>
      </w:r>
      <w:r w:rsidRPr="002715EC">
        <w:rPr>
          <w:color w:val="000000" w:themeColor="text1"/>
        </w:rPr>
        <w:t xml:space="preserve"> физическое развитие, познавательное развитие,  речевое развитие,  социально-коммуникативное развитие.</w:t>
      </w:r>
    </w:p>
    <w:p w:rsidR="00003577" w:rsidRPr="002715EC" w:rsidRDefault="00003577" w:rsidP="00264618">
      <w:pPr>
        <w:widowControl w:val="0"/>
        <w:spacing w:after="120"/>
        <w:ind w:right="-57"/>
        <w:rPr>
          <w:color w:val="000000" w:themeColor="text1"/>
        </w:rPr>
      </w:pPr>
      <w:r w:rsidRPr="002715EC">
        <w:rPr>
          <w:b/>
          <w:color w:val="000000" w:themeColor="text1"/>
        </w:rPr>
        <w:t xml:space="preserve">Средства реализации: </w:t>
      </w:r>
      <w:r w:rsidRPr="002715EC">
        <w:rPr>
          <w:color w:val="000000" w:themeColor="text1"/>
        </w:rPr>
        <w:t>наблюдение, беседа, игровая мотивация, динамическая пауза, подвижная игра.</w:t>
      </w:r>
    </w:p>
    <w:tbl>
      <w:tblPr>
        <w:tblW w:w="15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7"/>
        <w:gridCol w:w="4817"/>
        <w:gridCol w:w="4472"/>
        <w:gridCol w:w="3117"/>
      </w:tblGrid>
      <w:tr w:rsidR="002715EC" w:rsidRPr="002715EC" w:rsidTr="00003577">
        <w:trPr>
          <w:jc w:val="center"/>
        </w:trPr>
        <w:tc>
          <w:tcPr>
            <w:tcW w:w="3187" w:type="dxa"/>
            <w:vMerge w:val="restart"/>
            <w:vAlign w:val="center"/>
          </w:tcPr>
          <w:p w:rsidR="00003577" w:rsidRPr="002715EC" w:rsidRDefault="00003577" w:rsidP="00264618">
            <w:pPr>
              <w:spacing w:after="0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Структура прогулки</w:t>
            </w:r>
            <w:r w:rsidRPr="002715EC">
              <w:rPr>
                <w:color w:val="000000" w:themeColor="text1"/>
                <w:sz w:val="20"/>
              </w:rPr>
              <w:br/>
              <w:t>(дидактические элементы</w:t>
            </w:r>
            <w:r w:rsidRPr="002715EC">
              <w:rPr>
                <w:color w:val="000000" w:themeColor="text1"/>
                <w:sz w:val="20"/>
              </w:rPr>
              <w:br/>
              <w:t>и виды детской деятельности)</w:t>
            </w:r>
          </w:p>
        </w:tc>
        <w:tc>
          <w:tcPr>
            <w:tcW w:w="12406" w:type="dxa"/>
            <w:gridSpan w:val="3"/>
            <w:vAlign w:val="center"/>
          </w:tcPr>
          <w:p w:rsidR="00003577" w:rsidRPr="002715EC" w:rsidRDefault="00003577" w:rsidP="00264618">
            <w:pPr>
              <w:spacing w:after="0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Содержание деятельности в первой половине дня</w:t>
            </w:r>
          </w:p>
        </w:tc>
      </w:tr>
      <w:tr w:rsidR="002715EC" w:rsidRPr="002715EC" w:rsidTr="00264618">
        <w:trPr>
          <w:jc w:val="center"/>
        </w:trPr>
        <w:tc>
          <w:tcPr>
            <w:tcW w:w="3187" w:type="dxa"/>
            <w:vMerge/>
            <w:vAlign w:val="center"/>
          </w:tcPr>
          <w:p w:rsidR="00003577" w:rsidRPr="002715EC" w:rsidRDefault="00003577" w:rsidP="00264618">
            <w:pPr>
              <w:spacing w:after="0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817" w:type="dxa"/>
            <w:vAlign w:val="center"/>
          </w:tcPr>
          <w:p w:rsidR="00003577" w:rsidRPr="002715EC" w:rsidRDefault="00003577" w:rsidP="00264618">
            <w:pPr>
              <w:spacing w:after="0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Совместная деятельность педагога и детей</w:t>
            </w:r>
          </w:p>
        </w:tc>
        <w:tc>
          <w:tcPr>
            <w:tcW w:w="4472" w:type="dxa"/>
            <w:vAlign w:val="center"/>
          </w:tcPr>
          <w:p w:rsidR="00003577" w:rsidRPr="002715EC" w:rsidRDefault="00003577" w:rsidP="00264618">
            <w:pPr>
              <w:spacing w:after="0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Самостоятельная деятельность детей</w:t>
            </w:r>
          </w:p>
        </w:tc>
        <w:tc>
          <w:tcPr>
            <w:tcW w:w="3117" w:type="dxa"/>
            <w:vAlign w:val="center"/>
          </w:tcPr>
          <w:p w:rsidR="00003577" w:rsidRPr="002715EC" w:rsidRDefault="00003577" w:rsidP="00264618">
            <w:pPr>
              <w:spacing w:after="0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Результат деятельности</w:t>
            </w:r>
          </w:p>
        </w:tc>
      </w:tr>
      <w:tr w:rsidR="002715EC" w:rsidRPr="002715EC" w:rsidTr="00264618">
        <w:trPr>
          <w:jc w:val="center"/>
        </w:trPr>
        <w:tc>
          <w:tcPr>
            <w:tcW w:w="3187" w:type="dxa"/>
          </w:tcPr>
          <w:p w:rsidR="00C97A88" w:rsidRPr="002715EC" w:rsidRDefault="00C97A88" w:rsidP="00264618">
            <w:pPr>
              <w:spacing w:after="0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>1. Организационный момент</w:t>
            </w:r>
          </w:p>
        </w:tc>
        <w:tc>
          <w:tcPr>
            <w:tcW w:w="4817" w:type="dxa"/>
          </w:tcPr>
          <w:p w:rsidR="00C97A88" w:rsidRPr="002715EC" w:rsidRDefault="00804435" w:rsidP="00264618">
            <w:pPr>
              <w:widowControl w:val="0"/>
              <w:spacing w:after="0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 xml:space="preserve">– </w:t>
            </w:r>
            <w:r w:rsidR="00C97A88" w:rsidRPr="002715EC">
              <w:rPr>
                <w:color w:val="000000" w:themeColor="text1"/>
              </w:rPr>
              <w:t>Какой день мы скоро будем праздновать?</w:t>
            </w:r>
          </w:p>
        </w:tc>
        <w:tc>
          <w:tcPr>
            <w:tcW w:w="4472" w:type="dxa"/>
          </w:tcPr>
          <w:p w:rsidR="00C97A88" w:rsidRPr="002715EC" w:rsidRDefault="00C97A88" w:rsidP="00264618">
            <w:pPr>
              <w:widowControl w:val="0"/>
              <w:spacing w:after="0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Пускают мыльные пузыри</w:t>
            </w:r>
          </w:p>
        </w:tc>
        <w:tc>
          <w:tcPr>
            <w:tcW w:w="3117" w:type="dxa"/>
          </w:tcPr>
          <w:p w:rsidR="00C97A88" w:rsidRPr="002715EC" w:rsidRDefault="00C97A88" w:rsidP="00264618">
            <w:pPr>
              <w:widowControl w:val="0"/>
              <w:spacing w:after="0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Интересуются темой прогулки</w:t>
            </w:r>
          </w:p>
        </w:tc>
      </w:tr>
      <w:tr w:rsidR="002715EC" w:rsidRPr="002715EC" w:rsidTr="00264618">
        <w:trPr>
          <w:jc w:val="center"/>
        </w:trPr>
        <w:tc>
          <w:tcPr>
            <w:tcW w:w="3187" w:type="dxa"/>
          </w:tcPr>
          <w:p w:rsidR="00C97A88" w:rsidRPr="002715EC" w:rsidRDefault="00C97A88" w:rsidP="00264618">
            <w:pPr>
              <w:spacing w:after="0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>2. Коммуникативная де</w:t>
            </w:r>
            <w:r w:rsidRPr="002715EC">
              <w:rPr>
                <w:b/>
                <w:color w:val="000000" w:themeColor="text1"/>
              </w:rPr>
              <w:t>я</w:t>
            </w:r>
            <w:r w:rsidRPr="002715EC">
              <w:rPr>
                <w:b/>
                <w:color w:val="000000" w:themeColor="text1"/>
              </w:rPr>
              <w:t>тельность:</w:t>
            </w:r>
          </w:p>
          <w:p w:rsidR="00C97A88" w:rsidRPr="002715EC" w:rsidRDefault="00C97A88" w:rsidP="00264618">
            <w:pPr>
              <w:spacing w:after="0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• беседа</w:t>
            </w:r>
          </w:p>
        </w:tc>
        <w:tc>
          <w:tcPr>
            <w:tcW w:w="4817" w:type="dxa"/>
          </w:tcPr>
          <w:p w:rsidR="00D67074" w:rsidRPr="002715EC" w:rsidRDefault="00804435" w:rsidP="002D0117">
            <w:pPr>
              <w:widowControl w:val="0"/>
              <w:shd w:val="clear" w:color="auto" w:fill="FFFFFF"/>
              <w:spacing w:after="0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– </w:t>
            </w:r>
            <w:r w:rsidR="00C97A88" w:rsidRPr="002715EC">
              <w:rPr>
                <w:color w:val="000000" w:themeColor="text1"/>
                <w:lang w:eastAsia="ru-RU"/>
              </w:rPr>
              <w:t xml:space="preserve">В </w:t>
            </w:r>
            <w:r w:rsidR="002D0117" w:rsidRPr="002715EC">
              <w:rPr>
                <w:color w:val="000000" w:themeColor="text1"/>
                <w:lang w:eastAsia="ru-RU"/>
              </w:rPr>
              <w:t xml:space="preserve">Международный женский </w:t>
            </w:r>
            <w:r w:rsidR="00C97A88" w:rsidRPr="002715EC">
              <w:rPr>
                <w:color w:val="000000" w:themeColor="text1"/>
                <w:lang w:eastAsia="ru-RU"/>
              </w:rPr>
              <w:t>день вся семья поздравляет маму, бабушку, девочек. Папы гот</w:t>
            </w:r>
            <w:r w:rsidR="00C97A88" w:rsidRPr="002715EC">
              <w:rPr>
                <w:color w:val="000000" w:themeColor="text1"/>
                <w:lang w:eastAsia="ru-RU"/>
              </w:rPr>
              <w:t>о</w:t>
            </w:r>
            <w:r w:rsidR="00C97A88" w:rsidRPr="002715EC">
              <w:rPr>
                <w:color w:val="000000" w:themeColor="text1"/>
                <w:lang w:eastAsia="ru-RU"/>
              </w:rPr>
              <w:t xml:space="preserve">вят для них сюрприз, заботятся о них. Папы </w:t>
            </w:r>
          </w:p>
          <w:p w:rsidR="00C97A88" w:rsidRPr="002715EC" w:rsidRDefault="00C97A88" w:rsidP="002D0117">
            <w:pPr>
              <w:widowControl w:val="0"/>
              <w:shd w:val="clear" w:color="auto" w:fill="FFFFFF"/>
              <w:spacing w:after="0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и мальчики хотят порадовать свою семью. Как это можно сделать? Чему радуются ваши мамы? </w:t>
            </w:r>
          </w:p>
        </w:tc>
        <w:tc>
          <w:tcPr>
            <w:tcW w:w="4472" w:type="dxa"/>
          </w:tcPr>
          <w:p w:rsidR="00C97A88" w:rsidRPr="002715EC" w:rsidRDefault="00C97A88" w:rsidP="00264618">
            <w:pPr>
              <w:widowControl w:val="0"/>
              <w:spacing w:after="0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Рассматривают иллюстрации по теме</w:t>
            </w:r>
            <w:r w:rsidR="00264618" w:rsidRPr="002715EC">
              <w:rPr>
                <w:color w:val="000000" w:themeColor="text1"/>
              </w:rPr>
              <w:t xml:space="preserve"> </w:t>
            </w:r>
            <w:r w:rsidRPr="002715EC">
              <w:rPr>
                <w:color w:val="000000" w:themeColor="text1"/>
              </w:rPr>
              <w:t>в книге</w:t>
            </w:r>
          </w:p>
        </w:tc>
        <w:tc>
          <w:tcPr>
            <w:tcW w:w="3117" w:type="dxa"/>
          </w:tcPr>
          <w:p w:rsidR="00264618" w:rsidRPr="002715EC" w:rsidRDefault="00C97A88" w:rsidP="00264618">
            <w:pPr>
              <w:widowControl w:val="0"/>
              <w:spacing w:after="0"/>
              <w:ind w:right="-57"/>
              <w:rPr>
                <w:color w:val="000000" w:themeColor="text1"/>
                <w:spacing w:val="-5"/>
              </w:rPr>
            </w:pPr>
            <w:r w:rsidRPr="002715EC">
              <w:rPr>
                <w:color w:val="000000" w:themeColor="text1"/>
                <w:spacing w:val="-5"/>
              </w:rPr>
              <w:t>Дела</w:t>
            </w:r>
            <w:r w:rsidR="00264618" w:rsidRPr="002715EC">
              <w:rPr>
                <w:color w:val="000000" w:themeColor="text1"/>
                <w:spacing w:val="-5"/>
              </w:rPr>
              <w:t xml:space="preserve">ют вывод о том, что папы </w:t>
            </w:r>
          </w:p>
          <w:p w:rsidR="00C97A88" w:rsidRPr="002715EC" w:rsidRDefault="00264618" w:rsidP="00264618">
            <w:pPr>
              <w:widowControl w:val="0"/>
              <w:spacing w:after="0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  <w:spacing w:val="-5"/>
              </w:rPr>
              <w:t>и маль</w:t>
            </w:r>
            <w:r w:rsidR="00C97A88" w:rsidRPr="002715EC">
              <w:rPr>
                <w:color w:val="000000" w:themeColor="text1"/>
              </w:rPr>
              <w:t>чики в женский день поздравляют девочек и мам</w:t>
            </w:r>
          </w:p>
        </w:tc>
      </w:tr>
      <w:tr w:rsidR="002715EC" w:rsidRPr="002715EC" w:rsidTr="00264618">
        <w:trPr>
          <w:jc w:val="center"/>
        </w:trPr>
        <w:tc>
          <w:tcPr>
            <w:tcW w:w="3187" w:type="dxa"/>
          </w:tcPr>
          <w:p w:rsidR="00C97A88" w:rsidRPr="002715EC" w:rsidRDefault="00C97A88" w:rsidP="00264618">
            <w:pPr>
              <w:spacing w:after="0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>3. Познавательно-</w:t>
            </w:r>
            <w:proofErr w:type="spellStart"/>
            <w:r w:rsidRPr="002715EC">
              <w:rPr>
                <w:b/>
                <w:color w:val="000000" w:themeColor="text1"/>
              </w:rPr>
              <w:t>исследова</w:t>
            </w:r>
            <w:proofErr w:type="spellEnd"/>
            <w:r w:rsidRPr="002715EC">
              <w:rPr>
                <w:b/>
                <w:color w:val="000000" w:themeColor="text1"/>
              </w:rPr>
              <w:t>-</w:t>
            </w:r>
            <w:proofErr w:type="spellStart"/>
            <w:r w:rsidRPr="002715EC">
              <w:rPr>
                <w:b/>
                <w:color w:val="000000" w:themeColor="text1"/>
              </w:rPr>
              <w:t>тельская</w:t>
            </w:r>
            <w:proofErr w:type="spellEnd"/>
            <w:r w:rsidRPr="002715EC">
              <w:rPr>
                <w:b/>
                <w:color w:val="000000" w:themeColor="text1"/>
              </w:rPr>
              <w:t xml:space="preserve"> деятельность:</w:t>
            </w:r>
          </w:p>
          <w:p w:rsidR="00C97A88" w:rsidRPr="002715EC" w:rsidRDefault="00C97A88" w:rsidP="002D0117">
            <w:pPr>
              <w:spacing w:after="0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• наблюдение в неживой пр</w:t>
            </w:r>
            <w:r w:rsidRPr="002715EC">
              <w:rPr>
                <w:color w:val="000000" w:themeColor="text1"/>
              </w:rPr>
              <w:t>и</w:t>
            </w:r>
            <w:r w:rsidRPr="002715EC">
              <w:rPr>
                <w:color w:val="000000" w:themeColor="text1"/>
              </w:rPr>
              <w:t>роде</w:t>
            </w:r>
          </w:p>
        </w:tc>
        <w:tc>
          <w:tcPr>
            <w:tcW w:w="4817" w:type="dxa"/>
          </w:tcPr>
          <w:p w:rsidR="00C97A88" w:rsidRPr="002715EC" w:rsidRDefault="00C97A88" w:rsidP="00264618">
            <w:pPr>
              <w:widowControl w:val="0"/>
              <w:spacing w:after="0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– Посмотрите на небо. Какого цвета небо? </w:t>
            </w:r>
            <w:r w:rsidR="002D0117" w:rsidRPr="002715EC">
              <w:rPr>
                <w:i/>
                <w:color w:val="000000" w:themeColor="text1"/>
                <w:lang w:eastAsia="ru-RU"/>
              </w:rPr>
              <w:t>(</w:t>
            </w:r>
            <w:r w:rsidRPr="002715EC">
              <w:rPr>
                <w:i/>
                <w:color w:val="000000" w:themeColor="text1"/>
                <w:lang w:eastAsia="ru-RU"/>
              </w:rPr>
              <w:t>Небо стало голубым.</w:t>
            </w:r>
            <w:r w:rsidR="002D0117" w:rsidRPr="002715EC">
              <w:rPr>
                <w:i/>
                <w:color w:val="000000" w:themeColor="text1"/>
                <w:lang w:eastAsia="ru-RU"/>
              </w:rPr>
              <w:t>)</w:t>
            </w:r>
            <w:r w:rsidRPr="002715EC">
              <w:rPr>
                <w:color w:val="000000" w:themeColor="text1"/>
                <w:lang w:eastAsia="ru-RU"/>
              </w:rPr>
              <w:t xml:space="preserve"> Появились белые легкие облака, которые медленно плывут по небу, словно белые комья ваты.  Если на небе есть облака, они з</w:t>
            </w:r>
            <w:r w:rsidRPr="002715EC">
              <w:rPr>
                <w:color w:val="000000" w:themeColor="text1"/>
                <w:lang w:eastAsia="ru-RU"/>
              </w:rPr>
              <w:t>а</w:t>
            </w:r>
            <w:r w:rsidRPr="002715EC">
              <w:rPr>
                <w:color w:val="000000" w:themeColor="text1"/>
                <w:lang w:eastAsia="ru-RU"/>
              </w:rPr>
              <w:t xml:space="preserve">крывают собой солнце, тогда на улице уже </w:t>
            </w:r>
          </w:p>
          <w:p w:rsidR="00D67074" w:rsidRPr="002715EC" w:rsidRDefault="00C97A88" w:rsidP="00D67074">
            <w:pPr>
              <w:widowControl w:val="0"/>
              <w:spacing w:after="0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spacing w:val="-4"/>
                <w:lang w:eastAsia="ru-RU"/>
              </w:rPr>
              <w:t xml:space="preserve">не так жарко. Движутся они то медленно, то </w:t>
            </w:r>
            <w:proofErr w:type="gramStart"/>
            <w:r w:rsidRPr="002715EC">
              <w:rPr>
                <w:color w:val="000000" w:themeColor="text1"/>
                <w:spacing w:val="-4"/>
                <w:lang w:eastAsia="ru-RU"/>
              </w:rPr>
              <w:t>бы</w:t>
            </w:r>
            <w:r w:rsidR="00D67074" w:rsidRPr="002715EC">
              <w:rPr>
                <w:color w:val="000000" w:themeColor="text1"/>
                <w:spacing w:val="-4"/>
                <w:lang w:eastAsia="ru-RU"/>
              </w:rPr>
              <w:t>-</w:t>
            </w:r>
            <w:proofErr w:type="spellStart"/>
            <w:r w:rsidRPr="002715EC">
              <w:rPr>
                <w:color w:val="000000" w:themeColor="text1"/>
                <w:spacing w:val="-4"/>
                <w:lang w:eastAsia="ru-RU"/>
              </w:rPr>
              <w:t>стро</w:t>
            </w:r>
            <w:proofErr w:type="spellEnd"/>
            <w:proofErr w:type="gramEnd"/>
            <w:r w:rsidRPr="002715EC">
              <w:rPr>
                <w:color w:val="000000" w:themeColor="text1"/>
                <w:lang w:eastAsia="ru-RU"/>
              </w:rPr>
              <w:t xml:space="preserve">. Если дует ветер, то они плывут быстрее </w:t>
            </w:r>
          </w:p>
          <w:p w:rsidR="00C97A88" w:rsidRPr="002715EC" w:rsidRDefault="00C97A88" w:rsidP="00D67074">
            <w:pPr>
              <w:widowControl w:val="0"/>
              <w:spacing w:after="0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  <w:lang w:eastAsia="ru-RU"/>
              </w:rPr>
              <w:t>и меняют свою форму</w:t>
            </w:r>
          </w:p>
        </w:tc>
        <w:tc>
          <w:tcPr>
            <w:tcW w:w="4472" w:type="dxa"/>
          </w:tcPr>
          <w:p w:rsidR="004A2077" w:rsidRPr="002715EC" w:rsidRDefault="004A2077" w:rsidP="004A2077">
            <w:pPr>
              <w:widowControl w:val="0"/>
              <w:spacing w:after="0" w:line="247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spacing w:val="40"/>
              </w:rPr>
              <w:t>Подвижная игра</w:t>
            </w:r>
            <w:r w:rsidRPr="002715EC">
              <w:rPr>
                <w:color w:val="000000" w:themeColor="text1"/>
              </w:rPr>
              <w:t xml:space="preserve"> </w:t>
            </w:r>
            <w:r w:rsidRPr="002715EC">
              <w:rPr>
                <w:bCs/>
                <w:color w:val="000000" w:themeColor="text1"/>
                <w:lang w:eastAsia="ru-RU"/>
              </w:rPr>
              <w:t>«Трамвай».</w:t>
            </w:r>
          </w:p>
          <w:p w:rsidR="00C97A88" w:rsidRPr="002715EC" w:rsidRDefault="004A2077" w:rsidP="004A2077">
            <w:pPr>
              <w:widowControl w:val="0"/>
              <w:spacing w:after="0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Дети встают в шеренгу, одной рукой они держатся за шнур, который помогает сохр</w:t>
            </w:r>
            <w:r w:rsidRPr="002715EC">
              <w:rPr>
                <w:color w:val="000000" w:themeColor="text1"/>
                <w:lang w:eastAsia="ru-RU"/>
              </w:rPr>
              <w:t>а</w:t>
            </w:r>
            <w:r w:rsidRPr="002715EC">
              <w:rPr>
                <w:color w:val="000000" w:themeColor="text1"/>
                <w:lang w:eastAsia="ru-RU"/>
              </w:rPr>
              <w:t>нять им дистанцию. На конце шнура прив</w:t>
            </w:r>
            <w:r w:rsidRPr="002715EC">
              <w:rPr>
                <w:color w:val="000000" w:themeColor="text1"/>
                <w:lang w:eastAsia="ru-RU"/>
              </w:rPr>
              <w:t>я</w:t>
            </w:r>
            <w:r w:rsidRPr="002715EC">
              <w:rPr>
                <w:color w:val="000000" w:themeColor="text1"/>
                <w:lang w:eastAsia="ru-RU"/>
              </w:rPr>
              <w:t>зан колокольчик. Последний – кондуктор – дает сигнал колокольчиком, и «трамвай» трогается. «Трамвай» то ускоряет, то заме</w:t>
            </w:r>
            <w:r w:rsidRPr="002715EC">
              <w:rPr>
                <w:color w:val="000000" w:themeColor="text1"/>
                <w:lang w:eastAsia="ru-RU"/>
              </w:rPr>
              <w:t>д</w:t>
            </w:r>
            <w:r w:rsidRPr="002715EC">
              <w:rPr>
                <w:color w:val="000000" w:themeColor="text1"/>
                <w:lang w:eastAsia="ru-RU"/>
              </w:rPr>
              <w:t>ляет ход</w:t>
            </w:r>
          </w:p>
        </w:tc>
        <w:tc>
          <w:tcPr>
            <w:tcW w:w="3117" w:type="dxa"/>
          </w:tcPr>
          <w:p w:rsidR="00264618" w:rsidRPr="002715EC" w:rsidRDefault="00C97A88" w:rsidP="00264618">
            <w:pPr>
              <w:widowControl w:val="0"/>
              <w:spacing w:after="0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</w:rPr>
              <w:t xml:space="preserve">Делают вывод о том, что </w:t>
            </w:r>
            <w:r w:rsidRPr="002715EC">
              <w:rPr>
                <w:color w:val="000000" w:themeColor="text1"/>
                <w:lang w:eastAsia="ru-RU"/>
              </w:rPr>
              <w:t>небо весной становится ясным, г</w:t>
            </w:r>
            <w:r w:rsidRPr="002715EC">
              <w:rPr>
                <w:color w:val="000000" w:themeColor="text1"/>
                <w:lang w:eastAsia="ru-RU"/>
              </w:rPr>
              <w:t>о</w:t>
            </w:r>
            <w:r w:rsidRPr="002715EC">
              <w:rPr>
                <w:color w:val="000000" w:themeColor="text1"/>
                <w:lang w:eastAsia="ru-RU"/>
              </w:rPr>
              <w:t xml:space="preserve">лубым, и белые легкие </w:t>
            </w:r>
            <w:proofErr w:type="spellStart"/>
            <w:r w:rsidRPr="002715EC">
              <w:rPr>
                <w:color w:val="000000" w:themeColor="text1"/>
                <w:lang w:eastAsia="ru-RU"/>
              </w:rPr>
              <w:t>обла</w:t>
            </w:r>
            <w:proofErr w:type="spellEnd"/>
            <w:r w:rsidR="00264618" w:rsidRPr="002715EC">
              <w:rPr>
                <w:color w:val="000000" w:themeColor="text1"/>
                <w:lang w:eastAsia="ru-RU"/>
              </w:rPr>
              <w:t>-</w:t>
            </w:r>
          </w:p>
          <w:p w:rsidR="00264618" w:rsidRPr="002715EC" w:rsidRDefault="00C97A88" w:rsidP="00264618">
            <w:pPr>
              <w:widowControl w:val="0"/>
              <w:spacing w:after="0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ка движутся то медленно, </w:t>
            </w:r>
          </w:p>
          <w:p w:rsidR="00C97A88" w:rsidRPr="002715EC" w:rsidRDefault="00C97A88" w:rsidP="00264618">
            <w:pPr>
              <w:widowControl w:val="0"/>
              <w:spacing w:after="0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  <w:lang w:eastAsia="ru-RU"/>
              </w:rPr>
              <w:t>то быстро</w:t>
            </w:r>
          </w:p>
        </w:tc>
      </w:tr>
      <w:tr w:rsidR="00C97A88" w:rsidRPr="002715EC" w:rsidTr="00264618">
        <w:trPr>
          <w:jc w:val="center"/>
        </w:trPr>
        <w:tc>
          <w:tcPr>
            <w:tcW w:w="3187" w:type="dxa"/>
          </w:tcPr>
          <w:p w:rsidR="00C97A88" w:rsidRPr="002715EC" w:rsidRDefault="00C97A88" w:rsidP="00264618">
            <w:pPr>
              <w:spacing w:after="0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>4. Игровая деятельность:</w:t>
            </w:r>
          </w:p>
          <w:p w:rsidR="00C97A88" w:rsidRPr="002715EC" w:rsidRDefault="00C97A88" w:rsidP="00264618">
            <w:pPr>
              <w:spacing w:after="0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• дидактическая игра «Прячем мишку»;</w:t>
            </w:r>
          </w:p>
          <w:p w:rsidR="002D0117" w:rsidRPr="002715EC" w:rsidRDefault="00C97A88" w:rsidP="00264618">
            <w:pPr>
              <w:spacing w:after="0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 xml:space="preserve">• </w:t>
            </w:r>
            <w:r w:rsidR="002D0117" w:rsidRPr="002715EC">
              <w:rPr>
                <w:color w:val="000000" w:themeColor="text1"/>
              </w:rPr>
              <w:t xml:space="preserve">малоподвижная </w:t>
            </w:r>
            <w:r w:rsidRPr="002715EC">
              <w:rPr>
                <w:color w:val="000000" w:themeColor="text1"/>
              </w:rPr>
              <w:t>игра</w:t>
            </w:r>
          </w:p>
          <w:p w:rsidR="00C97A88" w:rsidRPr="002715EC" w:rsidRDefault="002D0117" w:rsidP="00264618">
            <w:pPr>
              <w:spacing w:after="0"/>
              <w:rPr>
                <w:bCs/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</w:rPr>
              <w:t>«</w:t>
            </w:r>
            <w:r w:rsidR="00C97A88" w:rsidRPr="002715EC">
              <w:rPr>
                <w:bCs/>
                <w:color w:val="000000" w:themeColor="text1"/>
                <w:lang w:eastAsia="ru-RU"/>
              </w:rPr>
              <w:t>По узенькой дорожке»</w:t>
            </w:r>
          </w:p>
          <w:p w:rsidR="00C97A88" w:rsidRPr="002715EC" w:rsidRDefault="00C97A88" w:rsidP="00264618">
            <w:pPr>
              <w:spacing w:after="0"/>
              <w:ind w:right="-57"/>
              <w:rPr>
                <w:color w:val="000000" w:themeColor="text1"/>
              </w:rPr>
            </w:pPr>
          </w:p>
        </w:tc>
        <w:tc>
          <w:tcPr>
            <w:tcW w:w="4817" w:type="dxa"/>
          </w:tcPr>
          <w:p w:rsidR="00C97A88" w:rsidRPr="002715EC" w:rsidRDefault="00C97A88" w:rsidP="00264618">
            <w:pPr>
              <w:widowControl w:val="0"/>
              <w:spacing w:after="0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spacing w:val="40"/>
                <w:lang w:eastAsia="ru-RU"/>
              </w:rPr>
              <w:t>Дидактическая игра</w:t>
            </w:r>
            <w:r w:rsidRPr="002715EC">
              <w:rPr>
                <w:color w:val="000000" w:themeColor="text1"/>
                <w:lang w:eastAsia="ru-RU"/>
              </w:rPr>
              <w:t xml:space="preserve"> </w:t>
            </w:r>
            <w:r w:rsidRPr="002715EC">
              <w:rPr>
                <w:color w:val="000000" w:themeColor="text1"/>
              </w:rPr>
              <w:t>«Прячем мишку».</w:t>
            </w:r>
          </w:p>
          <w:p w:rsidR="002D0117" w:rsidRPr="002715EC" w:rsidRDefault="00C97A88" w:rsidP="00264618">
            <w:pPr>
              <w:widowControl w:val="0"/>
              <w:spacing w:after="0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Педагог прячет знакомую ребенку большую </w:t>
            </w:r>
          </w:p>
          <w:p w:rsidR="002D0117" w:rsidRPr="002715EC" w:rsidRDefault="00C97A88" w:rsidP="00264618">
            <w:pPr>
              <w:widowControl w:val="0"/>
              <w:spacing w:after="0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игрушку (например, медведя) так, чтобы она </w:t>
            </w:r>
          </w:p>
          <w:p w:rsidR="00A30422" w:rsidRPr="002715EC" w:rsidRDefault="00C97A88" w:rsidP="00264618">
            <w:pPr>
              <w:widowControl w:val="0"/>
              <w:spacing w:after="0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не</w:t>
            </w:r>
            <w:r w:rsidR="00A30422" w:rsidRPr="002715EC">
              <w:rPr>
                <w:color w:val="000000" w:themeColor="text1"/>
                <w:lang w:eastAsia="ru-RU"/>
              </w:rPr>
              <w:t>много была видна. Говоря: «</w:t>
            </w:r>
            <w:r w:rsidRPr="002715EC">
              <w:rPr>
                <w:color w:val="000000" w:themeColor="text1"/>
                <w:lang w:eastAsia="ru-RU"/>
              </w:rPr>
              <w:t>Где мишка? Ищи мишку!</w:t>
            </w:r>
            <w:r w:rsidR="00A30422" w:rsidRPr="002715EC">
              <w:rPr>
                <w:color w:val="000000" w:themeColor="text1"/>
                <w:lang w:eastAsia="ru-RU"/>
              </w:rPr>
              <w:t>»</w:t>
            </w:r>
            <w:r w:rsidRPr="002715EC">
              <w:rPr>
                <w:color w:val="000000" w:themeColor="text1"/>
                <w:lang w:eastAsia="ru-RU"/>
              </w:rPr>
              <w:t xml:space="preserve">, </w:t>
            </w:r>
            <w:r w:rsidR="00A30422" w:rsidRPr="002715EC">
              <w:rPr>
                <w:color w:val="000000" w:themeColor="text1"/>
                <w:lang w:eastAsia="ru-RU"/>
              </w:rPr>
              <w:t>п</w:t>
            </w:r>
            <w:r w:rsidRPr="002715EC">
              <w:rPr>
                <w:color w:val="000000" w:themeColor="text1"/>
                <w:lang w:eastAsia="ru-RU"/>
              </w:rPr>
              <w:t xml:space="preserve">едагог ищет его вместе с ребенком. Когда ребенок найдет игрушку, </w:t>
            </w:r>
            <w:r w:rsidR="00A30422" w:rsidRPr="002715EC">
              <w:rPr>
                <w:color w:val="000000" w:themeColor="text1"/>
                <w:lang w:eastAsia="ru-RU"/>
              </w:rPr>
              <w:t>п</w:t>
            </w:r>
            <w:r w:rsidRPr="002715EC">
              <w:rPr>
                <w:color w:val="000000" w:themeColor="text1"/>
                <w:lang w:eastAsia="ru-RU"/>
              </w:rPr>
              <w:t xml:space="preserve">едагог прячет ее так, чтобы найти было сложнее. После игры </w:t>
            </w:r>
          </w:p>
          <w:p w:rsidR="00C97A88" w:rsidRPr="002715EC" w:rsidRDefault="00C97A88" w:rsidP="002D0117">
            <w:pPr>
              <w:widowControl w:val="0"/>
              <w:spacing w:after="0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с мишкой прячется сам </w:t>
            </w:r>
            <w:r w:rsidR="00A30422" w:rsidRPr="002715EC">
              <w:rPr>
                <w:color w:val="000000" w:themeColor="text1"/>
                <w:lang w:eastAsia="ru-RU"/>
              </w:rPr>
              <w:t>п</w:t>
            </w:r>
            <w:r w:rsidRPr="002715EC">
              <w:rPr>
                <w:color w:val="000000" w:themeColor="text1"/>
                <w:lang w:eastAsia="ru-RU"/>
              </w:rPr>
              <w:t xml:space="preserve">едагог, крича </w:t>
            </w:r>
            <w:r w:rsidR="00A30422" w:rsidRPr="002715EC">
              <w:rPr>
                <w:color w:val="000000" w:themeColor="text1"/>
                <w:lang w:eastAsia="ru-RU"/>
              </w:rPr>
              <w:t>«</w:t>
            </w:r>
            <w:r w:rsidRPr="002715EC">
              <w:rPr>
                <w:color w:val="000000" w:themeColor="text1"/>
                <w:lang w:eastAsia="ru-RU"/>
              </w:rPr>
              <w:t>Ку-ку</w:t>
            </w:r>
            <w:r w:rsidR="00A30422" w:rsidRPr="002715EC">
              <w:rPr>
                <w:color w:val="000000" w:themeColor="text1"/>
                <w:lang w:eastAsia="ru-RU"/>
              </w:rPr>
              <w:t>»</w:t>
            </w:r>
            <w:r w:rsidRPr="002715EC">
              <w:rPr>
                <w:color w:val="000000" w:themeColor="text1"/>
                <w:lang w:eastAsia="ru-RU"/>
              </w:rPr>
              <w:t>. Когда ребенок найдет его, он</w:t>
            </w:r>
            <w:r w:rsidR="002D0117" w:rsidRPr="002715EC">
              <w:rPr>
                <w:color w:val="000000" w:themeColor="text1"/>
                <w:lang w:eastAsia="ru-RU"/>
              </w:rPr>
              <w:t>,</w:t>
            </w:r>
            <w:r w:rsidRPr="002715EC">
              <w:rPr>
                <w:color w:val="000000" w:themeColor="text1"/>
                <w:lang w:eastAsia="ru-RU"/>
              </w:rPr>
              <w:t xml:space="preserve"> перебега</w:t>
            </w:r>
            <w:r w:rsidR="002D0117" w:rsidRPr="002715EC">
              <w:rPr>
                <w:color w:val="000000" w:themeColor="text1"/>
                <w:lang w:eastAsia="ru-RU"/>
              </w:rPr>
              <w:t>я,</w:t>
            </w:r>
            <w:r w:rsidRPr="002715EC">
              <w:rPr>
                <w:color w:val="000000" w:themeColor="text1"/>
                <w:lang w:eastAsia="ru-RU"/>
              </w:rPr>
              <w:t xml:space="preserve"> пряче</w:t>
            </w:r>
            <w:r w:rsidRPr="002715EC">
              <w:rPr>
                <w:color w:val="000000" w:themeColor="text1"/>
                <w:lang w:eastAsia="ru-RU"/>
              </w:rPr>
              <w:t>т</w:t>
            </w:r>
            <w:r w:rsidRPr="002715EC">
              <w:rPr>
                <w:color w:val="000000" w:themeColor="text1"/>
                <w:lang w:eastAsia="ru-RU"/>
              </w:rPr>
              <w:t xml:space="preserve">ся в другое место. В конце игры </w:t>
            </w:r>
            <w:r w:rsidR="00A30422" w:rsidRPr="002715EC">
              <w:rPr>
                <w:color w:val="000000" w:themeColor="text1"/>
                <w:lang w:eastAsia="ru-RU"/>
              </w:rPr>
              <w:t>п</w:t>
            </w:r>
            <w:r w:rsidRPr="002715EC">
              <w:rPr>
                <w:color w:val="000000" w:themeColor="text1"/>
                <w:lang w:eastAsia="ru-RU"/>
              </w:rPr>
              <w:t>едагог предл</w:t>
            </w:r>
            <w:r w:rsidRPr="002715EC">
              <w:rPr>
                <w:color w:val="000000" w:themeColor="text1"/>
                <w:lang w:eastAsia="ru-RU"/>
              </w:rPr>
              <w:t>а</w:t>
            </w:r>
            <w:r w:rsidRPr="002715EC">
              <w:rPr>
                <w:color w:val="000000" w:themeColor="text1"/>
                <w:lang w:eastAsia="ru-RU"/>
              </w:rPr>
              <w:t>гает спрятаться ребенку</w:t>
            </w:r>
          </w:p>
        </w:tc>
        <w:tc>
          <w:tcPr>
            <w:tcW w:w="4472" w:type="dxa"/>
          </w:tcPr>
          <w:p w:rsidR="00C97A88" w:rsidRPr="002715EC" w:rsidRDefault="002D0117" w:rsidP="00264618">
            <w:pPr>
              <w:widowControl w:val="0"/>
              <w:shd w:val="clear" w:color="auto" w:fill="FFFFFF"/>
              <w:spacing w:after="0"/>
              <w:ind w:right="-57"/>
              <w:textAlignment w:val="top"/>
              <w:rPr>
                <w:bCs/>
                <w:color w:val="000000" w:themeColor="text1"/>
                <w:lang w:eastAsia="ru-RU"/>
              </w:rPr>
            </w:pPr>
            <w:r w:rsidRPr="002715EC">
              <w:rPr>
                <w:bCs/>
                <w:color w:val="000000" w:themeColor="text1"/>
                <w:spacing w:val="40"/>
                <w:lang w:eastAsia="ru-RU"/>
              </w:rPr>
              <w:t>Малоподвижная и</w:t>
            </w:r>
            <w:r w:rsidR="00C97A88" w:rsidRPr="002715EC">
              <w:rPr>
                <w:bCs/>
                <w:color w:val="000000" w:themeColor="text1"/>
                <w:spacing w:val="40"/>
                <w:lang w:eastAsia="ru-RU"/>
              </w:rPr>
              <w:t>гра</w:t>
            </w:r>
            <w:r w:rsidR="00C97A88" w:rsidRPr="002715EC">
              <w:rPr>
                <w:bCs/>
                <w:color w:val="000000" w:themeColor="text1"/>
                <w:lang w:eastAsia="ru-RU"/>
              </w:rPr>
              <w:t xml:space="preserve"> «По узенькой дорожке».</w:t>
            </w:r>
          </w:p>
          <w:p w:rsidR="00264618" w:rsidRPr="002715EC" w:rsidRDefault="00C97A88" w:rsidP="00264618">
            <w:pPr>
              <w:widowControl w:val="0"/>
              <w:shd w:val="clear" w:color="auto" w:fill="FFFFFF"/>
              <w:spacing w:after="0"/>
              <w:ind w:right="-57"/>
              <w:textAlignment w:val="top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Педагог чертит на земле круги (кругов дол</w:t>
            </w:r>
            <w:r w:rsidRPr="002715EC">
              <w:rPr>
                <w:color w:val="000000" w:themeColor="text1"/>
                <w:lang w:eastAsia="ru-RU"/>
              </w:rPr>
              <w:t>ж</w:t>
            </w:r>
            <w:r w:rsidRPr="002715EC">
              <w:rPr>
                <w:color w:val="000000" w:themeColor="text1"/>
                <w:lang w:eastAsia="ru-RU"/>
              </w:rPr>
              <w:t>но быть больше, чем игра</w:t>
            </w:r>
            <w:r w:rsidR="00A30422" w:rsidRPr="002715EC">
              <w:rPr>
                <w:color w:val="000000" w:themeColor="text1"/>
                <w:lang w:eastAsia="ru-RU"/>
              </w:rPr>
              <w:t>ющих детей). За</w:t>
            </w:r>
            <w:r w:rsidRPr="002715EC">
              <w:rPr>
                <w:color w:val="000000" w:themeColor="text1"/>
                <w:lang w:eastAsia="ru-RU"/>
              </w:rPr>
              <w:t xml:space="preserve">тем поясняет, что через ручеек можно перейти </w:t>
            </w:r>
          </w:p>
          <w:p w:rsidR="00264618" w:rsidRPr="002715EC" w:rsidRDefault="00C97A88" w:rsidP="00264618">
            <w:pPr>
              <w:widowControl w:val="0"/>
              <w:shd w:val="clear" w:color="auto" w:fill="FFFFFF"/>
              <w:spacing w:after="0"/>
              <w:ind w:right="-57"/>
              <w:textAlignment w:val="top"/>
              <w:rPr>
                <w:color w:val="000000" w:themeColor="text1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по «камешкам» </w:t>
            </w:r>
            <w:r w:rsidR="00A30422" w:rsidRPr="002715EC">
              <w:rPr>
                <w:color w:val="000000" w:themeColor="text1"/>
                <w:lang w:eastAsia="ru-RU"/>
              </w:rPr>
              <w:t>–</w:t>
            </w:r>
            <w:r w:rsidRPr="002715EC">
              <w:rPr>
                <w:color w:val="000000" w:themeColor="text1"/>
                <w:lang w:eastAsia="ru-RU"/>
              </w:rPr>
              <w:t xml:space="preserve"> кружкам, иначе «пром</w:t>
            </w:r>
            <w:r w:rsidRPr="002715EC">
              <w:rPr>
                <w:color w:val="000000" w:themeColor="text1"/>
                <w:lang w:eastAsia="ru-RU"/>
              </w:rPr>
              <w:t>о</w:t>
            </w:r>
            <w:r w:rsidRPr="002715EC">
              <w:rPr>
                <w:color w:val="000000" w:themeColor="text1"/>
                <w:lang w:eastAsia="ru-RU"/>
              </w:rPr>
              <w:t>чишь ножки».</w:t>
            </w:r>
            <w:r w:rsidR="00264618" w:rsidRPr="002715EC">
              <w:rPr>
                <w:color w:val="000000" w:themeColor="text1"/>
                <w:lang w:eastAsia="ru-RU"/>
              </w:rPr>
              <w:t xml:space="preserve"> </w:t>
            </w:r>
            <w:r w:rsidRPr="002715EC">
              <w:rPr>
                <w:color w:val="000000" w:themeColor="text1"/>
              </w:rPr>
              <w:t>Все дети шагают, приближ</w:t>
            </w:r>
            <w:r w:rsidRPr="002715EC">
              <w:rPr>
                <w:color w:val="000000" w:themeColor="text1"/>
              </w:rPr>
              <w:t>а</w:t>
            </w:r>
            <w:r w:rsidRPr="002715EC">
              <w:rPr>
                <w:color w:val="000000" w:themeColor="text1"/>
              </w:rPr>
              <w:t xml:space="preserve">ются к «камешкам». Педагог показывает, как нужно перешагивать из круга в круг. Дети подражают его действиям: «По камешкам, </w:t>
            </w:r>
          </w:p>
          <w:p w:rsidR="00C97A88" w:rsidRPr="002715EC" w:rsidRDefault="00C97A88" w:rsidP="00264618">
            <w:pPr>
              <w:widowControl w:val="0"/>
              <w:shd w:val="clear" w:color="auto" w:fill="FFFFFF"/>
              <w:spacing w:after="0"/>
              <w:ind w:right="-57"/>
              <w:textAlignment w:val="top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по камешкам, по камешкам!»</w:t>
            </w:r>
          </w:p>
        </w:tc>
        <w:tc>
          <w:tcPr>
            <w:tcW w:w="3117" w:type="dxa"/>
          </w:tcPr>
          <w:p w:rsidR="00C97A88" w:rsidRPr="002715EC" w:rsidRDefault="00C97A88" w:rsidP="002D0117">
            <w:pPr>
              <w:widowControl w:val="0"/>
              <w:spacing w:after="0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 xml:space="preserve">Активно проявляют себя в </w:t>
            </w:r>
            <w:r w:rsidRPr="002715EC">
              <w:rPr>
                <w:color w:val="000000" w:themeColor="text1"/>
                <w:spacing w:val="-2"/>
              </w:rPr>
              <w:t>и</w:t>
            </w:r>
            <w:r w:rsidRPr="002715EC">
              <w:rPr>
                <w:color w:val="000000" w:themeColor="text1"/>
                <w:spacing w:val="-2"/>
              </w:rPr>
              <w:t>г</w:t>
            </w:r>
            <w:r w:rsidRPr="002715EC">
              <w:rPr>
                <w:color w:val="000000" w:themeColor="text1"/>
                <w:spacing w:val="-2"/>
              </w:rPr>
              <w:t>ре, вза</w:t>
            </w:r>
            <w:r w:rsidR="00A30422" w:rsidRPr="002715EC">
              <w:rPr>
                <w:color w:val="000000" w:themeColor="text1"/>
                <w:spacing w:val="-2"/>
              </w:rPr>
              <w:t>имодейству</w:t>
            </w:r>
            <w:r w:rsidR="002D0117" w:rsidRPr="002715EC">
              <w:rPr>
                <w:color w:val="000000" w:themeColor="text1"/>
                <w:spacing w:val="-2"/>
              </w:rPr>
              <w:t>ю</w:t>
            </w:r>
            <w:r w:rsidR="00A30422" w:rsidRPr="002715EC">
              <w:rPr>
                <w:color w:val="000000" w:themeColor="text1"/>
                <w:spacing w:val="-2"/>
              </w:rPr>
              <w:t>т со сверс</w:t>
            </w:r>
            <w:r w:rsidR="00A30422" w:rsidRPr="002715EC">
              <w:rPr>
                <w:color w:val="000000" w:themeColor="text1"/>
                <w:spacing w:val="-2"/>
              </w:rPr>
              <w:t>т</w:t>
            </w:r>
            <w:r w:rsidR="00A30422" w:rsidRPr="002715EC">
              <w:rPr>
                <w:color w:val="000000" w:themeColor="text1"/>
                <w:spacing w:val="-2"/>
              </w:rPr>
              <w:t>никами</w:t>
            </w:r>
          </w:p>
        </w:tc>
      </w:tr>
    </w:tbl>
    <w:p w:rsidR="001E20EC" w:rsidRPr="002715EC" w:rsidRDefault="001E20EC" w:rsidP="00DF2508">
      <w:pPr>
        <w:spacing w:after="0" w:line="258" w:lineRule="auto"/>
        <w:rPr>
          <w:color w:val="000000" w:themeColor="text1"/>
          <w:sz w:val="12"/>
        </w:rPr>
      </w:pPr>
    </w:p>
    <w:tbl>
      <w:tblPr>
        <w:tblW w:w="15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8"/>
        <w:gridCol w:w="4818"/>
        <w:gridCol w:w="4471"/>
        <w:gridCol w:w="3116"/>
        <w:gridCol w:w="7"/>
      </w:tblGrid>
      <w:tr w:rsidR="002715EC" w:rsidRPr="002715EC" w:rsidTr="00EF6F6F">
        <w:trPr>
          <w:gridAfter w:val="1"/>
          <w:wAfter w:w="7" w:type="dxa"/>
          <w:jc w:val="center"/>
        </w:trPr>
        <w:tc>
          <w:tcPr>
            <w:tcW w:w="3187" w:type="dxa"/>
            <w:vMerge w:val="restart"/>
            <w:vAlign w:val="center"/>
          </w:tcPr>
          <w:p w:rsidR="00A30422" w:rsidRPr="002715EC" w:rsidRDefault="00A30422" w:rsidP="00D67074">
            <w:pPr>
              <w:spacing w:after="0" w:line="260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lastRenderedPageBreak/>
              <w:t>Структура прогулки</w:t>
            </w:r>
            <w:r w:rsidRPr="002715EC">
              <w:rPr>
                <w:color w:val="000000" w:themeColor="text1"/>
                <w:sz w:val="20"/>
              </w:rPr>
              <w:br/>
              <w:t>(дидактические элементы</w:t>
            </w:r>
            <w:r w:rsidRPr="002715EC">
              <w:rPr>
                <w:color w:val="000000" w:themeColor="text1"/>
                <w:sz w:val="20"/>
              </w:rPr>
              <w:br/>
              <w:t>и виды детской деятельности)</w:t>
            </w:r>
          </w:p>
        </w:tc>
        <w:tc>
          <w:tcPr>
            <w:tcW w:w="12406" w:type="dxa"/>
            <w:gridSpan w:val="3"/>
            <w:vAlign w:val="center"/>
          </w:tcPr>
          <w:p w:rsidR="00A30422" w:rsidRPr="002715EC" w:rsidRDefault="00A30422" w:rsidP="00D67074">
            <w:pPr>
              <w:spacing w:after="0" w:line="260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Содержание деятельности во второй половине дня</w:t>
            </w:r>
          </w:p>
        </w:tc>
      </w:tr>
      <w:tr w:rsidR="002715EC" w:rsidRPr="002715EC" w:rsidTr="00EF6F6F">
        <w:trPr>
          <w:gridAfter w:val="1"/>
          <w:wAfter w:w="7" w:type="dxa"/>
          <w:jc w:val="center"/>
        </w:trPr>
        <w:tc>
          <w:tcPr>
            <w:tcW w:w="3187" w:type="dxa"/>
            <w:vMerge/>
            <w:vAlign w:val="center"/>
          </w:tcPr>
          <w:p w:rsidR="00A30422" w:rsidRPr="002715EC" w:rsidRDefault="00A30422" w:rsidP="00D67074">
            <w:pPr>
              <w:spacing w:after="0" w:line="260" w:lineRule="auto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817" w:type="dxa"/>
            <w:vAlign w:val="center"/>
          </w:tcPr>
          <w:p w:rsidR="00A30422" w:rsidRPr="002715EC" w:rsidRDefault="00A30422" w:rsidP="00D67074">
            <w:pPr>
              <w:spacing w:after="0" w:line="260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Совместная деятельность педагога и детей</w:t>
            </w:r>
          </w:p>
        </w:tc>
        <w:tc>
          <w:tcPr>
            <w:tcW w:w="4472" w:type="dxa"/>
            <w:vAlign w:val="center"/>
          </w:tcPr>
          <w:p w:rsidR="00A30422" w:rsidRPr="002715EC" w:rsidRDefault="00A30422" w:rsidP="00D67074">
            <w:pPr>
              <w:spacing w:after="0" w:line="260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Самостоятельная деятельность детей</w:t>
            </w:r>
          </w:p>
        </w:tc>
        <w:tc>
          <w:tcPr>
            <w:tcW w:w="3117" w:type="dxa"/>
            <w:vAlign w:val="center"/>
          </w:tcPr>
          <w:p w:rsidR="00A30422" w:rsidRPr="002715EC" w:rsidRDefault="00A30422" w:rsidP="00D67074">
            <w:pPr>
              <w:spacing w:after="0" w:line="260" w:lineRule="auto"/>
              <w:jc w:val="center"/>
              <w:rPr>
                <w:color w:val="000000" w:themeColor="text1"/>
                <w:sz w:val="20"/>
              </w:rPr>
            </w:pPr>
            <w:r w:rsidRPr="002715EC">
              <w:rPr>
                <w:color w:val="000000" w:themeColor="text1"/>
                <w:sz w:val="20"/>
              </w:rPr>
              <w:t>Результат деятельности</w:t>
            </w:r>
          </w:p>
        </w:tc>
      </w:tr>
      <w:tr w:rsidR="002715EC" w:rsidRPr="002715EC" w:rsidTr="00EF6F6F">
        <w:trPr>
          <w:gridAfter w:val="1"/>
          <w:wAfter w:w="7" w:type="dxa"/>
          <w:jc w:val="center"/>
        </w:trPr>
        <w:tc>
          <w:tcPr>
            <w:tcW w:w="3187" w:type="dxa"/>
          </w:tcPr>
          <w:p w:rsidR="00A30422" w:rsidRPr="002715EC" w:rsidRDefault="00A30422" w:rsidP="00D67074">
            <w:pPr>
              <w:widowControl w:val="0"/>
              <w:spacing w:after="0" w:line="260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 xml:space="preserve">1. Игровая деятельность: </w:t>
            </w:r>
          </w:p>
          <w:p w:rsidR="00A30422" w:rsidRPr="002715EC" w:rsidRDefault="00A30422" w:rsidP="00D67074">
            <w:pPr>
              <w:widowControl w:val="0"/>
              <w:shd w:val="clear" w:color="auto" w:fill="FFFFFF"/>
              <w:spacing w:after="0" w:line="260" w:lineRule="auto"/>
              <w:ind w:right="-57"/>
              <w:textAlignment w:val="top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</w:rPr>
              <w:t>• подвижная игра «</w:t>
            </w:r>
            <w:r w:rsidRPr="002715EC">
              <w:rPr>
                <w:color w:val="000000" w:themeColor="text1"/>
                <w:lang w:eastAsia="ru-RU"/>
              </w:rPr>
              <w:t xml:space="preserve">Птички </w:t>
            </w:r>
          </w:p>
          <w:p w:rsidR="00A30422" w:rsidRPr="002715EC" w:rsidRDefault="00A30422" w:rsidP="00D67074">
            <w:pPr>
              <w:widowControl w:val="0"/>
              <w:shd w:val="clear" w:color="auto" w:fill="FFFFFF"/>
              <w:spacing w:after="0" w:line="260" w:lineRule="auto"/>
              <w:ind w:right="-57"/>
              <w:textAlignment w:val="top"/>
              <w:rPr>
                <w:bCs/>
                <w:color w:val="000000" w:themeColor="text1"/>
              </w:rPr>
            </w:pPr>
            <w:r w:rsidRPr="002715EC">
              <w:rPr>
                <w:color w:val="000000" w:themeColor="text1"/>
                <w:lang w:eastAsia="ru-RU"/>
              </w:rPr>
              <w:t>и дождик</w:t>
            </w:r>
            <w:r w:rsidRPr="002715EC">
              <w:rPr>
                <w:bCs/>
                <w:color w:val="000000" w:themeColor="text1"/>
              </w:rPr>
              <w:t>»;</w:t>
            </w:r>
          </w:p>
          <w:p w:rsidR="00A30422" w:rsidRPr="002715EC" w:rsidRDefault="00A30422" w:rsidP="00D67074">
            <w:pPr>
              <w:widowControl w:val="0"/>
              <w:shd w:val="clear" w:color="auto" w:fill="FFFFFF"/>
              <w:spacing w:after="0" w:line="260" w:lineRule="auto"/>
              <w:ind w:right="-57"/>
              <w:textAlignment w:val="top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 xml:space="preserve">• </w:t>
            </w:r>
            <w:r w:rsidR="00013494" w:rsidRPr="002715EC">
              <w:rPr>
                <w:color w:val="000000" w:themeColor="text1"/>
              </w:rPr>
              <w:t xml:space="preserve">дидактическая </w:t>
            </w:r>
            <w:r w:rsidRPr="002715EC">
              <w:rPr>
                <w:color w:val="000000" w:themeColor="text1"/>
              </w:rPr>
              <w:t>игра с обручем</w:t>
            </w:r>
          </w:p>
          <w:p w:rsidR="00A30422" w:rsidRPr="002715EC" w:rsidRDefault="00A30422" w:rsidP="00D67074">
            <w:pPr>
              <w:widowControl w:val="0"/>
              <w:spacing w:after="0" w:line="260" w:lineRule="auto"/>
              <w:ind w:right="-57"/>
              <w:rPr>
                <w:color w:val="000000" w:themeColor="text1"/>
              </w:rPr>
            </w:pPr>
          </w:p>
        </w:tc>
        <w:tc>
          <w:tcPr>
            <w:tcW w:w="4817" w:type="dxa"/>
          </w:tcPr>
          <w:p w:rsidR="00A30422" w:rsidRPr="002715EC" w:rsidRDefault="00A30422" w:rsidP="00D67074">
            <w:pPr>
              <w:widowControl w:val="0"/>
              <w:shd w:val="clear" w:color="auto" w:fill="FFFFFF"/>
              <w:spacing w:after="0" w:line="260" w:lineRule="auto"/>
              <w:ind w:right="-57"/>
              <w:textAlignment w:val="top"/>
              <w:rPr>
                <w:bCs/>
                <w:color w:val="000000" w:themeColor="text1"/>
              </w:rPr>
            </w:pPr>
            <w:r w:rsidRPr="002715EC">
              <w:rPr>
                <w:color w:val="000000" w:themeColor="text1"/>
                <w:spacing w:val="40"/>
              </w:rPr>
              <w:t>Подвижная игра</w:t>
            </w:r>
            <w:r w:rsidRPr="002715EC">
              <w:rPr>
                <w:color w:val="000000" w:themeColor="text1"/>
              </w:rPr>
              <w:t xml:space="preserve"> «</w:t>
            </w:r>
            <w:r w:rsidRPr="002715EC">
              <w:rPr>
                <w:color w:val="000000" w:themeColor="text1"/>
                <w:lang w:eastAsia="ru-RU"/>
              </w:rPr>
              <w:t>Птички и дождик</w:t>
            </w:r>
            <w:r w:rsidRPr="002715EC">
              <w:rPr>
                <w:bCs/>
                <w:color w:val="000000" w:themeColor="text1"/>
              </w:rPr>
              <w:t>».</w:t>
            </w:r>
          </w:p>
          <w:p w:rsidR="00013494" w:rsidRPr="002715EC" w:rsidRDefault="00A30422" w:rsidP="00D67074">
            <w:pPr>
              <w:widowControl w:val="0"/>
              <w:shd w:val="clear" w:color="auto" w:fill="FFFFFF"/>
              <w:spacing w:after="0" w:line="260" w:lineRule="auto"/>
              <w:ind w:right="-57"/>
              <w:textAlignment w:val="top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Педагог раздаст детям эмблемы птиц, уточняет, у кого какая</w:t>
            </w:r>
            <w:r w:rsidR="00013494" w:rsidRPr="002715EC">
              <w:rPr>
                <w:color w:val="000000" w:themeColor="text1"/>
                <w:lang w:eastAsia="ru-RU"/>
              </w:rPr>
              <w:t xml:space="preserve"> птичка</w:t>
            </w:r>
            <w:r w:rsidRPr="002715EC">
              <w:rPr>
                <w:color w:val="000000" w:themeColor="text1"/>
                <w:lang w:eastAsia="ru-RU"/>
              </w:rPr>
              <w:t>, и объясняет</w:t>
            </w:r>
            <w:r w:rsidR="00013494" w:rsidRPr="002715EC">
              <w:rPr>
                <w:color w:val="000000" w:themeColor="text1"/>
                <w:lang w:eastAsia="ru-RU"/>
              </w:rPr>
              <w:t>,</w:t>
            </w:r>
            <w:r w:rsidRPr="002715EC">
              <w:rPr>
                <w:color w:val="000000" w:themeColor="text1"/>
                <w:lang w:eastAsia="ru-RU"/>
              </w:rPr>
              <w:t xml:space="preserve"> </w:t>
            </w:r>
            <w:r w:rsidR="00013494" w:rsidRPr="002715EC">
              <w:rPr>
                <w:color w:val="000000" w:themeColor="text1"/>
                <w:lang w:eastAsia="ru-RU"/>
              </w:rPr>
              <w:t>что в</w:t>
            </w:r>
            <w:r w:rsidRPr="002715EC">
              <w:rPr>
                <w:color w:val="000000" w:themeColor="text1"/>
                <w:lang w:eastAsia="ru-RU"/>
              </w:rPr>
              <w:t>се дол</w:t>
            </w:r>
            <w:r w:rsidRPr="002715EC">
              <w:rPr>
                <w:color w:val="000000" w:themeColor="text1"/>
                <w:lang w:eastAsia="ru-RU"/>
              </w:rPr>
              <w:t>ж</w:t>
            </w:r>
            <w:r w:rsidRPr="002715EC">
              <w:rPr>
                <w:color w:val="000000" w:themeColor="text1"/>
                <w:lang w:eastAsia="ru-RU"/>
              </w:rPr>
              <w:t xml:space="preserve">ны слушать слова по ходу игры и выполнять </w:t>
            </w:r>
            <w:r w:rsidRPr="002715EC">
              <w:rPr>
                <w:color w:val="000000" w:themeColor="text1"/>
                <w:spacing w:val="-2"/>
                <w:lang w:eastAsia="ru-RU"/>
              </w:rPr>
              <w:t xml:space="preserve">названные действия. Педагог </w:t>
            </w:r>
            <w:r w:rsidR="00013494" w:rsidRPr="002715EC">
              <w:rPr>
                <w:color w:val="000000" w:themeColor="text1"/>
                <w:spacing w:val="-2"/>
                <w:lang w:eastAsia="ru-RU"/>
              </w:rPr>
              <w:t>произносит</w:t>
            </w:r>
            <w:r w:rsidRPr="002715EC">
              <w:rPr>
                <w:color w:val="000000" w:themeColor="text1"/>
                <w:spacing w:val="-2"/>
                <w:lang w:eastAsia="ru-RU"/>
              </w:rPr>
              <w:t>: «</w:t>
            </w:r>
            <w:proofErr w:type="spellStart"/>
            <w:proofErr w:type="gramStart"/>
            <w:r w:rsidRPr="002715EC">
              <w:rPr>
                <w:color w:val="000000" w:themeColor="text1"/>
                <w:spacing w:val="-2"/>
                <w:lang w:eastAsia="ru-RU"/>
              </w:rPr>
              <w:t>Птич</w:t>
            </w:r>
            <w:r w:rsidR="00013494" w:rsidRPr="002715EC">
              <w:rPr>
                <w:color w:val="000000" w:themeColor="text1"/>
                <w:spacing w:val="-2"/>
                <w:lang w:eastAsia="ru-RU"/>
              </w:rPr>
              <w:t>-</w:t>
            </w:r>
            <w:r w:rsidRPr="002715EC">
              <w:rPr>
                <w:color w:val="000000" w:themeColor="text1"/>
                <w:lang w:eastAsia="ru-RU"/>
              </w:rPr>
              <w:t>ки</w:t>
            </w:r>
            <w:proofErr w:type="spellEnd"/>
            <w:proofErr w:type="gramEnd"/>
            <w:r w:rsidRPr="002715EC">
              <w:rPr>
                <w:color w:val="000000" w:themeColor="text1"/>
                <w:lang w:eastAsia="ru-RU"/>
              </w:rPr>
              <w:t xml:space="preserve"> летают </w:t>
            </w:r>
            <w:r w:rsidRPr="002715EC">
              <w:rPr>
                <w:i/>
                <w:iCs/>
                <w:color w:val="000000" w:themeColor="text1"/>
                <w:lang w:eastAsia="ru-RU"/>
              </w:rPr>
              <w:t xml:space="preserve">(дети бегут по площадке), </w:t>
            </w:r>
            <w:r w:rsidRPr="002715EC">
              <w:rPr>
                <w:color w:val="000000" w:themeColor="text1"/>
                <w:lang w:eastAsia="ru-RU"/>
              </w:rPr>
              <w:t xml:space="preserve">клюют зернышки </w:t>
            </w:r>
            <w:r w:rsidRPr="002715EC">
              <w:rPr>
                <w:i/>
                <w:iCs/>
                <w:color w:val="000000" w:themeColor="text1"/>
                <w:lang w:eastAsia="ru-RU"/>
              </w:rPr>
              <w:t xml:space="preserve">(присаживаются, «клюют»), </w:t>
            </w:r>
            <w:r w:rsidR="00013494" w:rsidRPr="002715EC">
              <w:rPr>
                <w:color w:val="000000" w:themeColor="text1"/>
                <w:lang w:eastAsia="ru-RU"/>
              </w:rPr>
              <w:t>опять</w:t>
            </w:r>
            <w:r w:rsidRPr="002715EC">
              <w:rPr>
                <w:color w:val="000000" w:themeColor="text1"/>
                <w:lang w:eastAsia="ru-RU"/>
              </w:rPr>
              <w:t xml:space="preserve"> улетают. Вдруг налетел злой осенний ветер, </w:t>
            </w:r>
          </w:p>
          <w:p w:rsidR="00013494" w:rsidRPr="002715EC" w:rsidRDefault="00A30422" w:rsidP="00D67074">
            <w:pPr>
              <w:widowControl w:val="0"/>
              <w:shd w:val="clear" w:color="auto" w:fill="FFFFFF"/>
              <w:spacing w:after="0" w:line="260" w:lineRule="auto"/>
              <w:ind w:right="-57"/>
              <w:textAlignment w:val="top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завыл, зашумел. </w:t>
            </w:r>
            <w:r w:rsidRPr="002715EC">
              <w:rPr>
                <w:i/>
                <w:color w:val="000000" w:themeColor="text1"/>
                <w:lang w:eastAsia="ru-RU"/>
              </w:rPr>
              <w:t>(</w:t>
            </w:r>
            <w:r w:rsidRPr="002715EC">
              <w:rPr>
                <w:i/>
                <w:iCs/>
                <w:color w:val="000000" w:themeColor="text1"/>
                <w:lang w:eastAsia="ru-RU"/>
              </w:rPr>
              <w:t>«В-в-в»! </w:t>
            </w:r>
            <w:r w:rsidRPr="002715EC">
              <w:rPr>
                <w:color w:val="000000" w:themeColor="text1"/>
                <w:lang w:eastAsia="ru-RU"/>
              </w:rPr>
              <w:t>– </w:t>
            </w:r>
            <w:r w:rsidRPr="002715EC">
              <w:rPr>
                <w:i/>
                <w:iCs/>
                <w:color w:val="000000" w:themeColor="text1"/>
                <w:lang w:eastAsia="ru-RU"/>
              </w:rPr>
              <w:t xml:space="preserve">произносят дети.) </w:t>
            </w:r>
            <w:r w:rsidRPr="002715EC">
              <w:rPr>
                <w:color w:val="000000" w:themeColor="text1"/>
                <w:lang w:eastAsia="ru-RU"/>
              </w:rPr>
              <w:t xml:space="preserve">Закапал частый дождь, застучал по крыше. </w:t>
            </w:r>
            <w:proofErr w:type="gramStart"/>
            <w:r w:rsidRPr="002715EC">
              <w:rPr>
                <w:i/>
                <w:iCs/>
                <w:color w:val="000000" w:themeColor="text1"/>
                <w:lang w:eastAsia="ru-RU"/>
              </w:rPr>
              <w:t>(«Тук!</w:t>
            </w:r>
            <w:proofErr w:type="gramEnd"/>
            <w:r w:rsidRPr="002715EC">
              <w:rPr>
                <w:i/>
                <w:iCs/>
                <w:color w:val="000000" w:themeColor="text1"/>
                <w:lang w:eastAsia="ru-RU"/>
              </w:rPr>
              <w:t xml:space="preserve"> Тук! </w:t>
            </w:r>
            <w:proofErr w:type="gramStart"/>
            <w:r w:rsidRPr="002715EC">
              <w:rPr>
                <w:i/>
                <w:iCs/>
                <w:color w:val="000000" w:themeColor="text1"/>
                <w:lang w:eastAsia="ru-RU"/>
              </w:rPr>
              <w:t>Тук!»  – повторяют дети.)</w:t>
            </w:r>
            <w:proofErr w:type="gramEnd"/>
            <w:r w:rsidRPr="002715EC">
              <w:rPr>
                <w:i/>
                <w:iCs/>
                <w:color w:val="000000" w:themeColor="text1"/>
                <w:lang w:eastAsia="ru-RU"/>
              </w:rPr>
              <w:t xml:space="preserve"> </w:t>
            </w:r>
            <w:r w:rsidRPr="002715EC">
              <w:rPr>
                <w:color w:val="000000" w:themeColor="text1"/>
                <w:lang w:eastAsia="ru-RU"/>
              </w:rPr>
              <w:t>«</w:t>
            </w:r>
            <w:r w:rsidRPr="002715EC">
              <w:rPr>
                <w:color w:val="000000" w:themeColor="text1"/>
                <w:spacing w:val="-3"/>
                <w:lang w:eastAsia="ru-RU"/>
              </w:rPr>
              <w:t>Пряч</w:t>
            </w:r>
            <w:r w:rsidRPr="002715EC">
              <w:rPr>
                <w:color w:val="000000" w:themeColor="text1"/>
                <w:spacing w:val="-3"/>
                <w:lang w:eastAsia="ru-RU"/>
              </w:rPr>
              <w:t>ь</w:t>
            </w:r>
            <w:r w:rsidRPr="002715EC">
              <w:rPr>
                <w:color w:val="000000" w:themeColor="text1"/>
                <w:spacing w:val="-3"/>
                <w:lang w:eastAsia="ru-RU"/>
              </w:rPr>
              <w:t>тесь, птички</w:t>
            </w:r>
            <w:r w:rsidR="00013494" w:rsidRPr="002715EC">
              <w:rPr>
                <w:color w:val="000000" w:themeColor="text1"/>
                <w:spacing w:val="-3"/>
                <w:lang w:eastAsia="ru-RU"/>
              </w:rPr>
              <w:t>, а</w:t>
            </w:r>
            <w:r w:rsidRPr="002715EC">
              <w:rPr>
                <w:color w:val="000000" w:themeColor="text1"/>
                <w:spacing w:val="-3"/>
                <w:lang w:eastAsia="ru-RU"/>
              </w:rPr>
              <w:t xml:space="preserve"> то все перышки станут мокрыми, –</w:t>
            </w:r>
            <w:r w:rsidRPr="002715EC">
              <w:rPr>
                <w:color w:val="000000" w:themeColor="text1"/>
                <w:lang w:eastAsia="ru-RU"/>
              </w:rPr>
              <w:t xml:space="preserve"> зовет педагог. – Все птички попрятались: кто под ку</w:t>
            </w:r>
            <w:r w:rsidR="00172BF7" w:rsidRPr="002715EC">
              <w:rPr>
                <w:color w:val="000000" w:themeColor="text1"/>
                <w:lang w:eastAsia="ru-RU"/>
              </w:rPr>
              <w:t>стик, кто под листик</w:t>
            </w:r>
            <w:r w:rsidR="00013494" w:rsidRPr="002715EC">
              <w:rPr>
                <w:color w:val="000000" w:themeColor="text1"/>
                <w:lang w:eastAsia="ru-RU"/>
              </w:rPr>
              <w:t>.</w:t>
            </w:r>
            <w:r w:rsidR="00172BF7" w:rsidRPr="002715EC">
              <w:rPr>
                <w:color w:val="000000" w:themeColor="text1"/>
                <w:lang w:eastAsia="ru-RU"/>
              </w:rPr>
              <w:t xml:space="preserve"> </w:t>
            </w:r>
            <w:r w:rsidR="00013494" w:rsidRPr="002715EC">
              <w:rPr>
                <w:i/>
                <w:iCs/>
                <w:color w:val="000000" w:themeColor="text1"/>
                <w:lang w:eastAsia="ru-RU"/>
              </w:rPr>
              <w:t>(Д</w:t>
            </w:r>
            <w:r w:rsidRPr="002715EC">
              <w:rPr>
                <w:i/>
                <w:iCs/>
                <w:color w:val="000000" w:themeColor="text1"/>
                <w:lang w:eastAsia="ru-RU"/>
              </w:rPr>
              <w:t>ети присажив</w:t>
            </w:r>
            <w:r w:rsidRPr="002715EC">
              <w:rPr>
                <w:i/>
                <w:iCs/>
                <w:color w:val="000000" w:themeColor="text1"/>
                <w:lang w:eastAsia="ru-RU"/>
              </w:rPr>
              <w:t>а</w:t>
            </w:r>
            <w:r w:rsidRPr="002715EC">
              <w:rPr>
                <w:i/>
                <w:iCs/>
                <w:color w:val="000000" w:themeColor="text1"/>
                <w:lang w:eastAsia="ru-RU"/>
              </w:rPr>
              <w:t>ют</w:t>
            </w:r>
            <w:r w:rsidR="00172BF7" w:rsidRPr="002715EC">
              <w:rPr>
                <w:i/>
                <w:iCs/>
                <w:color w:val="000000" w:themeColor="text1"/>
                <w:lang w:eastAsia="ru-RU"/>
              </w:rPr>
              <w:t>ся</w:t>
            </w:r>
            <w:r w:rsidR="00013494" w:rsidRPr="002715EC">
              <w:rPr>
                <w:i/>
                <w:iCs/>
                <w:color w:val="000000" w:themeColor="text1"/>
                <w:lang w:eastAsia="ru-RU"/>
              </w:rPr>
              <w:t>.</w:t>
            </w:r>
            <w:r w:rsidR="00172BF7" w:rsidRPr="002715EC">
              <w:rPr>
                <w:i/>
                <w:iCs/>
                <w:color w:val="000000" w:themeColor="text1"/>
                <w:lang w:eastAsia="ru-RU"/>
              </w:rPr>
              <w:t xml:space="preserve">) </w:t>
            </w:r>
            <w:r w:rsidRPr="002715EC">
              <w:rPr>
                <w:color w:val="000000" w:themeColor="text1"/>
                <w:lang w:eastAsia="ru-RU"/>
              </w:rPr>
              <w:t>Дождик прошел, опять птички полете</w:t>
            </w:r>
            <w:r w:rsidR="00013494" w:rsidRPr="002715EC">
              <w:rPr>
                <w:color w:val="000000" w:themeColor="text1"/>
                <w:lang w:eastAsia="ru-RU"/>
              </w:rPr>
              <w:t>-</w:t>
            </w:r>
          </w:p>
          <w:p w:rsidR="00A30422" w:rsidRPr="002715EC" w:rsidRDefault="00A30422" w:rsidP="00D67074">
            <w:pPr>
              <w:widowControl w:val="0"/>
              <w:shd w:val="clear" w:color="auto" w:fill="FFFFFF"/>
              <w:spacing w:after="0" w:line="260" w:lineRule="auto"/>
              <w:ind w:right="-57"/>
              <w:textAlignment w:val="top"/>
              <w:rPr>
                <w:b/>
                <w:color w:val="000000" w:themeColor="text1"/>
              </w:rPr>
            </w:pPr>
            <w:r w:rsidRPr="002715EC">
              <w:rPr>
                <w:color w:val="000000" w:themeColor="text1"/>
                <w:lang w:eastAsia="ru-RU"/>
              </w:rPr>
              <w:t>ли, веселую песенку запели, радуют</w:t>
            </w:r>
            <w:r w:rsidR="00172BF7" w:rsidRPr="002715EC">
              <w:rPr>
                <w:color w:val="000000" w:themeColor="text1"/>
                <w:lang w:eastAsia="ru-RU"/>
              </w:rPr>
              <w:t xml:space="preserve">ся». </w:t>
            </w:r>
            <w:r w:rsidRPr="002715EC">
              <w:rPr>
                <w:i/>
                <w:iCs/>
                <w:color w:val="000000" w:themeColor="text1"/>
                <w:lang w:eastAsia="ru-RU"/>
              </w:rPr>
              <w:t>(Дети имитируют голоса знакомых птиц.)</w:t>
            </w:r>
          </w:p>
        </w:tc>
        <w:tc>
          <w:tcPr>
            <w:tcW w:w="4472" w:type="dxa"/>
          </w:tcPr>
          <w:p w:rsidR="00A30422" w:rsidRPr="002715EC" w:rsidRDefault="00013494" w:rsidP="00D67074">
            <w:pPr>
              <w:pStyle w:val="aa"/>
              <w:widowControl w:val="0"/>
              <w:shd w:val="clear" w:color="auto" w:fill="FFFFFF"/>
              <w:spacing w:before="0" w:beforeAutospacing="0" w:after="0" w:afterAutospacing="0" w:line="260" w:lineRule="auto"/>
              <w:ind w:right="-57"/>
              <w:rPr>
                <w:color w:val="000000" w:themeColor="text1"/>
                <w:sz w:val="22"/>
                <w:szCs w:val="22"/>
              </w:rPr>
            </w:pPr>
            <w:r w:rsidRPr="002715EC">
              <w:rPr>
                <w:bCs/>
                <w:color w:val="000000" w:themeColor="text1"/>
                <w:spacing w:val="40"/>
                <w:sz w:val="22"/>
                <w:szCs w:val="22"/>
              </w:rPr>
              <w:t>Дидактическая и</w:t>
            </w:r>
            <w:r w:rsidR="00A30422" w:rsidRPr="002715EC">
              <w:rPr>
                <w:bCs/>
                <w:color w:val="000000" w:themeColor="text1"/>
                <w:spacing w:val="40"/>
                <w:sz w:val="22"/>
                <w:szCs w:val="22"/>
              </w:rPr>
              <w:t>гра</w:t>
            </w:r>
            <w:r w:rsidR="00A30422" w:rsidRPr="002715EC">
              <w:rPr>
                <w:bCs/>
                <w:color w:val="000000" w:themeColor="text1"/>
                <w:sz w:val="22"/>
                <w:szCs w:val="22"/>
              </w:rPr>
              <w:t xml:space="preserve"> с обручем.</w:t>
            </w:r>
          </w:p>
          <w:p w:rsidR="00013494" w:rsidRPr="002715EC" w:rsidRDefault="00A30422" w:rsidP="00D67074">
            <w:pPr>
              <w:widowControl w:val="0"/>
              <w:spacing w:after="0" w:line="260" w:lineRule="auto"/>
              <w:ind w:right="-57"/>
              <w:rPr>
                <w:color w:val="000000" w:themeColor="text1"/>
              </w:rPr>
            </w:pPr>
            <w:proofErr w:type="gramStart"/>
            <w:r w:rsidRPr="002715EC">
              <w:rPr>
                <w:color w:val="000000" w:themeColor="text1"/>
              </w:rPr>
              <w:t xml:space="preserve">Для игры </w:t>
            </w:r>
            <w:r w:rsidR="00013494" w:rsidRPr="002715EC">
              <w:rPr>
                <w:color w:val="000000" w:themeColor="text1"/>
              </w:rPr>
              <w:t xml:space="preserve">необходимы </w:t>
            </w:r>
            <w:r w:rsidRPr="002715EC">
              <w:rPr>
                <w:color w:val="000000" w:themeColor="text1"/>
              </w:rPr>
              <w:t>4–5 игрушек (кукла, матрешки, корзина и т. д.), отличающи</w:t>
            </w:r>
            <w:r w:rsidR="00013494" w:rsidRPr="002715EC">
              <w:rPr>
                <w:color w:val="000000" w:themeColor="text1"/>
              </w:rPr>
              <w:t>х</w:t>
            </w:r>
            <w:r w:rsidRPr="002715EC">
              <w:rPr>
                <w:color w:val="000000" w:themeColor="text1"/>
              </w:rPr>
              <w:t xml:space="preserve">ся </w:t>
            </w:r>
            <w:proofErr w:type="gramEnd"/>
          </w:p>
          <w:p w:rsidR="00A30422" w:rsidRPr="002715EC" w:rsidRDefault="00A30422" w:rsidP="00D67074">
            <w:pPr>
              <w:widowControl w:val="0"/>
              <w:spacing w:after="0" w:line="260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color w:val="000000" w:themeColor="text1"/>
              </w:rPr>
              <w:t>по величине, цвету, форме. Игрушка стави</w:t>
            </w:r>
            <w:r w:rsidRPr="002715EC">
              <w:rPr>
                <w:color w:val="000000" w:themeColor="text1"/>
              </w:rPr>
              <w:t>т</w:t>
            </w:r>
            <w:r w:rsidRPr="002715EC">
              <w:rPr>
                <w:color w:val="000000" w:themeColor="text1"/>
              </w:rPr>
              <w:t>ся в обруч. Дети выделяют признаки, сво</w:t>
            </w:r>
            <w:r w:rsidRPr="002715EC">
              <w:rPr>
                <w:color w:val="000000" w:themeColor="text1"/>
              </w:rPr>
              <w:t>й</w:t>
            </w:r>
            <w:r w:rsidRPr="002715EC">
              <w:rPr>
                <w:color w:val="000000" w:themeColor="text1"/>
              </w:rPr>
              <w:t>ственные игрушке, кладут в обруч другие игрушки, которые обладают сходным пр</w:t>
            </w:r>
            <w:r w:rsidRPr="002715EC">
              <w:rPr>
                <w:color w:val="000000" w:themeColor="text1"/>
              </w:rPr>
              <w:t>и</w:t>
            </w:r>
            <w:r w:rsidRPr="002715EC">
              <w:rPr>
                <w:color w:val="000000" w:themeColor="text1"/>
              </w:rPr>
              <w:t>знаком (все красные, все большие, все кру</w:t>
            </w:r>
            <w:r w:rsidRPr="002715EC">
              <w:rPr>
                <w:color w:val="000000" w:themeColor="text1"/>
              </w:rPr>
              <w:t>г</w:t>
            </w:r>
            <w:r w:rsidRPr="002715EC">
              <w:rPr>
                <w:color w:val="000000" w:themeColor="text1"/>
              </w:rPr>
              <w:t>лые и т. д.).</w:t>
            </w:r>
          </w:p>
        </w:tc>
        <w:tc>
          <w:tcPr>
            <w:tcW w:w="3117" w:type="dxa"/>
          </w:tcPr>
          <w:p w:rsidR="00264618" w:rsidRPr="002715EC" w:rsidRDefault="00A30422" w:rsidP="00D67074">
            <w:pPr>
              <w:widowControl w:val="0"/>
              <w:spacing w:after="0" w:line="26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 xml:space="preserve">Эмоционально вовлечены </w:t>
            </w:r>
          </w:p>
          <w:p w:rsidR="00A30422" w:rsidRPr="002715EC" w:rsidRDefault="00A30422" w:rsidP="00D67074">
            <w:pPr>
              <w:widowControl w:val="0"/>
              <w:spacing w:after="0" w:line="260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color w:val="000000" w:themeColor="text1"/>
              </w:rPr>
              <w:t>в игру</w:t>
            </w:r>
          </w:p>
        </w:tc>
      </w:tr>
      <w:tr w:rsidR="002715EC" w:rsidRPr="002715EC" w:rsidTr="00EF6F6F">
        <w:trPr>
          <w:gridAfter w:val="1"/>
          <w:wAfter w:w="7" w:type="dxa"/>
          <w:trHeight w:val="2486"/>
          <w:jc w:val="center"/>
        </w:trPr>
        <w:tc>
          <w:tcPr>
            <w:tcW w:w="3187" w:type="dxa"/>
          </w:tcPr>
          <w:p w:rsidR="00A30422" w:rsidRPr="002715EC" w:rsidRDefault="00A30422" w:rsidP="00D67074">
            <w:pPr>
              <w:widowControl w:val="0"/>
              <w:spacing w:after="0" w:line="260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>2. Двигательная деятел</w:t>
            </w:r>
            <w:r w:rsidRPr="002715EC">
              <w:rPr>
                <w:b/>
                <w:color w:val="000000" w:themeColor="text1"/>
              </w:rPr>
              <w:t>ь</w:t>
            </w:r>
            <w:r w:rsidRPr="002715EC">
              <w:rPr>
                <w:b/>
                <w:color w:val="000000" w:themeColor="text1"/>
              </w:rPr>
              <w:t>ность:</w:t>
            </w:r>
          </w:p>
          <w:p w:rsidR="00A30422" w:rsidRPr="002715EC" w:rsidRDefault="00A30422" w:rsidP="00D67074">
            <w:pPr>
              <w:widowControl w:val="0"/>
              <w:spacing w:after="0" w:line="26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 xml:space="preserve">• </w:t>
            </w:r>
            <w:r w:rsidR="00013494" w:rsidRPr="002715EC">
              <w:rPr>
                <w:color w:val="000000" w:themeColor="text1"/>
              </w:rPr>
              <w:t>динамическая пауза «</w:t>
            </w:r>
            <w:r w:rsidRPr="002715EC">
              <w:rPr>
                <w:color w:val="000000" w:themeColor="text1"/>
              </w:rPr>
              <w:t xml:space="preserve">За </w:t>
            </w:r>
            <w:proofErr w:type="spellStart"/>
            <w:proofErr w:type="gramStart"/>
            <w:r w:rsidRPr="002715EC">
              <w:rPr>
                <w:color w:val="000000" w:themeColor="text1"/>
              </w:rPr>
              <w:t>окош</w:t>
            </w:r>
            <w:proofErr w:type="spellEnd"/>
            <w:r w:rsidR="00013494" w:rsidRPr="002715EC">
              <w:rPr>
                <w:color w:val="000000" w:themeColor="text1"/>
              </w:rPr>
              <w:t>-</w:t>
            </w:r>
            <w:r w:rsidRPr="002715EC">
              <w:rPr>
                <w:color w:val="000000" w:themeColor="text1"/>
              </w:rPr>
              <w:t>ко</w:t>
            </w:r>
            <w:proofErr w:type="gramEnd"/>
            <w:r w:rsidRPr="002715EC">
              <w:rPr>
                <w:color w:val="000000" w:themeColor="text1"/>
              </w:rPr>
              <w:t xml:space="preserve"> посмотри»</w:t>
            </w:r>
          </w:p>
        </w:tc>
        <w:tc>
          <w:tcPr>
            <w:tcW w:w="4817" w:type="dxa"/>
          </w:tcPr>
          <w:p w:rsidR="00A30422" w:rsidRPr="002715EC" w:rsidRDefault="00A30422" w:rsidP="00D67074">
            <w:pPr>
              <w:widowControl w:val="0"/>
              <w:shd w:val="clear" w:color="auto" w:fill="FFFFFF"/>
              <w:spacing w:after="0" w:line="260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spacing w:val="40"/>
                <w:lang w:eastAsia="ru-RU"/>
              </w:rPr>
              <w:t>Динамическая пауза</w:t>
            </w:r>
            <w:r w:rsidRPr="002715EC">
              <w:rPr>
                <w:color w:val="000000" w:themeColor="text1"/>
                <w:lang w:eastAsia="ru-RU"/>
              </w:rPr>
              <w:t xml:space="preserve"> </w:t>
            </w:r>
            <w:r w:rsidRPr="002715EC">
              <w:rPr>
                <w:color w:val="000000" w:themeColor="text1"/>
              </w:rPr>
              <w:t>«</w:t>
            </w:r>
            <w:r w:rsidRPr="002715EC">
              <w:rPr>
                <w:color w:val="000000" w:themeColor="text1"/>
                <w:lang w:eastAsia="ru-RU"/>
              </w:rPr>
              <w:t>За окошко посмо</w:t>
            </w:r>
            <w:r w:rsidRPr="002715EC">
              <w:rPr>
                <w:color w:val="000000" w:themeColor="text1"/>
                <w:lang w:eastAsia="ru-RU"/>
              </w:rPr>
              <w:t>т</w:t>
            </w:r>
            <w:r w:rsidRPr="002715EC">
              <w:rPr>
                <w:color w:val="000000" w:themeColor="text1"/>
                <w:lang w:eastAsia="ru-RU"/>
              </w:rPr>
              <w:t>ри</w:t>
            </w:r>
            <w:r w:rsidRPr="002715EC">
              <w:rPr>
                <w:color w:val="000000" w:themeColor="text1"/>
              </w:rPr>
              <w:t>».</w:t>
            </w:r>
          </w:p>
          <w:p w:rsidR="00A30422" w:rsidRPr="002715EC" w:rsidRDefault="00A30422" w:rsidP="00D67074">
            <w:pPr>
              <w:widowControl w:val="0"/>
              <w:shd w:val="clear" w:color="auto" w:fill="FFFFFF"/>
              <w:spacing w:after="0" w:line="260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Раз-два-три, раз-два-три,</w:t>
            </w:r>
          </w:p>
          <w:p w:rsidR="00A30422" w:rsidRPr="002715EC" w:rsidRDefault="00A30422" w:rsidP="00D67074">
            <w:pPr>
              <w:widowControl w:val="0"/>
              <w:shd w:val="clear" w:color="auto" w:fill="FFFFFF"/>
              <w:spacing w:after="0" w:line="260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За окошко посмотри!</w:t>
            </w:r>
          </w:p>
          <w:p w:rsidR="00A30422" w:rsidRPr="002715EC" w:rsidRDefault="00A30422" w:rsidP="00D67074">
            <w:pPr>
              <w:widowControl w:val="0"/>
              <w:shd w:val="clear" w:color="auto" w:fill="FFFFFF"/>
              <w:spacing w:after="0" w:line="260" w:lineRule="auto"/>
              <w:ind w:left="546" w:right="-57"/>
              <w:rPr>
                <w:i/>
                <w:color w:val="000000" w:themeColor="text1"/>
                <w:lang w:eastAsia="ru-RU"/>
              </w:rPr>
            </w:pPr>
            <w:r w:rsidRPr="002715EC">
              <w:rPr>
                <w:i/>
                <w:color w:val="000000" w:themeColor="text1"/>
                <w:lang w:eastAsia="ru-RU"/>
              </w:rPr>
              <w:t>(</w:t>
            </w:r>
            <w:r w:rsidR="00013494" w:rsidRPr="002715EC">
              <w:rPr>
                <w:i/>
                <w:color w:val="000000" w:themeColor="text1"/>
                <w:lang w:eastAsia="ru-RU"/>
              </w:rPr>
              <w:t>Ритмичные х</w:t>
            </w:r>
            <w:r w:rsidRPr="002715EC">
              <w:rPr>
                <w:i/>
                <w:color w:val="000000" w:themeColor="text1"/>
                <w:lang w:eastAsia="ru-RU"/>
              </w:rPr>
              <w:t>лопки в ладоши под счет.)</w:t>
            </w:r>
          </w:p>
          <w:p w:rsidR="00A30422" w:rsidRPr="002715EC" w:rsidRDefault="00A30422" w:rsidP="00D67074">
            <w:pPr>
              <w:widowControl w:val="0"/>
              <w:shd w:val="clear" w:color="auto" w:fill="FFFFFF"/>
              <w:spacing w:after="0" w:line="260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В гости к нам пришла весна,</w:t>
            </w:r>
          </w:p>
          <w:p w:rsidR="00A30422" w:rsidRPr="002715EC" w:rsidRDefault="00A30422" w:rsidP="00D67074">
            <w:pPr>
              <w:widowControl w:val="0"/>
              <w:shd w:val="clear" w:color="auto" w:fill="FFFFFF"/>
              <w:spacing w:after="0" w:line="260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Деток радует она!</w:t>
            </w:r>
          </w:p>
          <w:p w:rsidR="00A30422" w:rsidRPr="002715EC" w:rsidRDefault="00A30422" w:rsidP="00D67074">
            <w:pPr>
              <w:widowControl w:val="0"/>
              <w:shd w:val="clear" w:color="auto" w:fill="FFFFFF"/>
              <w:spacing w:after="0" w:line="260" w:lineRule="auto"/>
              <w:ind w:left="546" w:right="-57"/>
              <w:rPr>
                <w:i/>
                <w:color w:val="000000" w:themeColor="text1"/>
                <w:lang w:eastAsia="ru-RU"/>
              </w:rPr>
            </w:pPr>
            <w:r w:rsidRPr="002715EC">
              <w:rPr>
                <w:i/>
                <w:color w:val="000000" w:themeColor="text1"/>
                <w:lang w:eastAsia="ru-RU"/>
              </w:rPr>
              <w:t>(Шаги на месте.)</w:t>
            </w:r>
          </w:p>
          <w:p w:rsidR="00A30422" w:rsidRPr="002715EC" w:rsidRDefault="00A30422" w:rsidP="00D67074">
            <w:pPr>
              <w:widowControl w:val="0"/>
              <w:shd w:val="clear" w:color="auto" w:fill="FFFFFF"/>
              <w:spacing w:after="0" w:line="260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Солнце светит, солнце греет,</w:t>
            </w:r>
          </w:p>
          <w:p w:rsidR="00A30422" w:rsidRPr="002715EC" w:rsidRDefault="00A30422" w:rsidP="00D67074">
            <w:pPr>
              <w:widowControl w:val="0"/>
              <w:shd w:val="clear" w:color="auto" w:fill="FFFFFF"/>
              <w:spacing w:after="0" w:line="260" w:lineRule="auto"/>
              <w:ind w:left="546" w:right="-57"/>
              <w:rPr>
                <w:i/>
                <w:color w:val="000000" w:themeColor="text1"/>
                <w:lang w:eastAsia="ru-RU"/>
              </w:rPr>
            </w:pPr>
            <w:r w:rsidRPr="002715EC">
              <w:rPr>
                <w:i/>
                <w:color w:val="000000" w:themeColor="text1"/>
                <w:lang w:eastAsia="ru-RU"/>
              </w:rPr>
              <w:t xml:space="preserve">(Руки поднимать </w:t>
            </w:r>
            <w:r w:rsidR="00D67074" w:rsidRPr="002715EC">
              <w:rPr>
                <w:i/>
                <w:color w:val="000000" w:themeColor="text1"/>
                <w:lang w:eastAsia="ru-RU"/>
              </w:rPr>
              <w:t>в</w:t>
            </w:r>
            <w:r w:rsidRPr="002715EC">
              <w:rPr>
                <w:i/>
                <w:color w:val="000000" w:themeColor="text1"/>
                <w:lang w:eastAsia="ru-RU"/>
              </w:rPr>
              <w:t xml:space="preserve">верх.) </w:t>
            </w:r>
          </w:p>
          <w:p w:rsidR="00A30422" w:rsidRPr="002715EC" w:rsidRDefault="00A30422" w:rsidP="00D67074">
            <w:pPr>
              <w:widowControl w:val="0"/>
              <w:shd w:val="clear" w:color="auto" w:fill="FFFFFF"/>
              <w:spacing w:after="0" w:line="260" w:lineRule="auto"/>
              <w:ind w:left="546"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Всюду травка зеленеет.</w:t>
            </w:r>
          </w:p>
          <w:p w:rsidR="00A30422" w:rsidRPr="002715EC" w:rsidRDefault="00A30422" w:rsidP="00D67074">
            <w:pPr>
              <w:widowControl w:val="0"/>
              <w:shd w:val="clear" w:color="auto" w:fill="FFFFFF"/>
              <w:spacing w:after="0" w:line="260" w:lineRule="auto"/>
              <w:ind w:left="546" w:right="-57"/>
              <w:rPr>
                <w:i/>
                <w:color w:val="000000" w:themeColor="text1"/>
                <w:lang w:eastAsia="ru-RU"/>
              </w:rPr>
            </w:pPr>
            <w:r w:rsidRPr="002715EC">
              <w:rPr>
                <w:i/>
                <w:color w:val="000000" w:themeColor="text1"/>
                <w:lang w:eastAsia="ru-RU"/>
              </w:rPr>
              <w:t>(Руки опускать вниз.)</w:t>
            </w:r>
          </w:p>
        </w:tc>
        <w:tc>
          <w:tcPr>
            <w:tcW w:w="4472" w:type="dxa"/>
          </w:tcPr>
          <w:p w:rsidR="00A30422" w:rsidRPr="002715EC" w:rsidRDefault="00013494" w:rsidP="00D67074">
            <w:pPr>
              <w:widowControl w:val="0"/>
              <w:spacing w:after="0" w:line="260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spacing w:val="40"/>
              </w:rPr>
              <w:t>Подвижная игра</w:t>
            </w:r>
            <w:r w:rsidRPr="002715EC">
              <w:rPr>
                <w:color w:val="000000" w:themeColor="text1"/>
              </w:rPr>
              <w:t xml:space="preserve"> </w:t>
            </w:r>
            <w:r w:rsidR="00A30422" w:rsidRPr="002715EC">
              <w:rPr>
                <w:color w:val="000000" w:themeColor="text1"/>
                <w:lang w:eastAsia="ru-RU"/>
              </w:rPr>
              <w:t>«Быстро возьми».</w:t>
            </w:r>
          </w:p>
          <w:p w:rsidR="00264618" w:rsidRPr="002715EC" w:rsidRDefault="00A30422" w:rsidP="00D67074">
            <w:pPr>
              <w:widowControl w:val="0"/>
              <w:spacing w:after="0" w:line="260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На площадке по кругу разложены кубики. Дети идут, затем бегут вокруг кубиков</w:t>
            </w:r>
            <w:r w:rsidR="00D67074" w:rsidRPr="002715EC">
              <w:rPr>
                <w:color w:val="000000" w:themeColor="text1"/>
                <w:lang w:eastAsia="ru-RU"/>
              </w:rPr>
              <w:t>,</w:t>
            </w:r>
            <w:r w:rsidR="00013494" w:rsidRPr="002715EC">
              <w:rPr>
                <w:color w:val="000000" w:themeColor="text1"/>
                <w:lang w:eastAsia="ru-RU"/>
              </w:rPr>
              <w:t xml:space="preserve"> кот</w:t>
            </w:r>
            <w:r w:rsidR="00013494" w:rsidRPr="002715EC">
              <w:rPr>
                <w:color w:val="000000" w:themeColor="text1"/>
                <w:lang w:eastAsia="ru-RU"/>
              </w:rPr>
              <w:t>о</w:t>
            </w:r>
            <w:r w:rsidR="00013494" w:rsidRPr="002715EC">
              <w:rPr>
                <w:color w:val="000000" w:themeColor="text1"/>
                <w:lang w:eastAsia="ru-RU"/>
              </w:rPr>
              <w:t>рых</w:t>
            </w:r>
            <w:r w:rsidRPr="002715EC">
              <w:rPr>
                <w:color w:val="000000" w:themeColor="text1"/>
                <w:lang w:eastAsia="ru-RU"/>
              </w:rPr>
              <w:t xml:space="preserve"> может быть на 1–2 меньше, чем детей. </w:t>
            </w:r>
          </w:p>
          <w:p w:rsidR="00264618" w:rsidRPr="002715EC" w:rsidRDefault="00A30422" w:rsidP="00D67074">
            <w:pPr>
              <w:widowControl w:val="0"/>
              <w:spacing w:after="0" w:line="260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 xml:space="preserve">На сигнал «Бери!» быстро останавливаются </w:t>
            </w:r>
          </w:p>
          <w:p w:rsidR="00A30422" w:rsidRPr="002715EC" w:rsidRDefault="00A30422" w:rsidP="00D67074">
            <w:pPr>
              <w:widowControl w:val="0"/>
              <w:spacing w:after="0" w:line="260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у любого ближайшего кубика и поднимают</w:t>
            </w:r>
          </w:p>
          <w:p w:rsidR="00A30422" w:rsidRPr="002715EC" w:rsidRDefault="00A30422" w:rsidP="00D67074">
            <w:pPr>
              <w:widowControl w:val="0"/>
              <w:spacing w:after="0" w:line="260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lang w:eastAsia="ru-RU"/>
              </w:rPr>
              <w:t>его вверх</w:t>
            </w:r>
          </w:p>
        </w:tc>
        <w:tc>
          <w:tcPr>
            <w:tcW w:w="3117" w:type="dxa"/>
          </w:tcPr>
          <w:p w:rsidR="00A30422" w:rsidRPr="002715EC" w:rsidRDefault="00A30422" w:rsidP="00D67074">
            <w:pPr>
              <w:widowControl w:val="0"/>
              <w:spacing w:after="0" w:line="26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Подражают педагогу в движ</w:t>
            </w:r>
            <w:r w:rsidRPr="002715EC">
              <w:rPr>
                <w:color w:val="000000" w:themeColor="text1"/>
              </w:rPr>
              <w:t>е</w:t>
            </w:r>
            <w:r w:rsidRPr="002715EC">
              <w:rPr>
                <w:color w:val="000000" w:themeColor="text1"/>
              </w:rPr>
              <w:t>ниях, укрепля</w:t>
            </w:r>
            <w:r w:rsidR="00013494" w:rsidRPr="002715EC">
              <w:rPr>
                <w:color w:val="000000" w:themeColor="text1"/>
              </w:rPr>
              <w:t>я</w:t>
            </w:r>
            <w:r w:rsidRPr="002715EC">
              <w:rPr>
                <w:color w:val="000000" w:themeColor="text1"/>
              </w:rPr>
              <w:t xml:space="preserve"> свое здоровье</w:t>
            </w:r>
          </w:p>
        </w:tc>
      </w:tr>
      <w:tr w:rsidR="002715EC" w:rsidRPr="002715EC" w:rsidTr="00EF6F6F">
        <w:trPr>
          <w:gridAfter w:val="1"/>
          <w:wAfter w:w="7" w:type="dxa"/>
          <w:jc w:val="center"/>
        </w:trPr>
        <w:tc>
          <w:tcPr>
            <w:tcW w:w="3187" w:type="dxa"/>
          </w:tcPr>
          <w:p w:rsidR="00A30422" w:rsidRPr="002715EC" w:rsidRDefault="00A30422" w:rsidP="00D67074">
            <w:pPr>
              <w:widowControl w:val="0"/>
              <w:spacing w:after="0" w:line="260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 xml:space="preserve">3. Индивидуальная работа. </w:t>
            </w:r>
          </w:p>
          <w:p w:rsidR="00013494" w:rsidRPr="002715EC" w:rsidRDefault="00013494" w:rsidP="00D67074">
            <w:pPr>
              <w:widowControl w:val="0"/>
              <w:spacing w:after="0" w:line="260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>Игровая деятельность:</w:t>
            </w:r>
          </w:p>
          <w:p w:rsidR="00A30422" w:rsidRPr="002715EC" w:rsidRDefault="00013494" w:rsidP="00D67074">
            <w:pPr>
              <w:widowControl w:val="0"/>
              <w:spacing w:after="0" w:line="26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  <w:sz w:val="18"/>
                <w:szCs w:val="18"/>
              </w:rPr>
              <w:sym w:font="Symbol" w:char="F0B7"/>
            </w:r>
            <w:r w:rsidRPr="002715EC">
              <w:rPr>
                <w:color w:val="000000" w:themeColor="text1"/>
              </w:rPr>
              <w:t xml:space="preserve"> подвижная и</w:t>
            </w:r>
            <w:r w:rsidR="00A30422" w:rsidRPr="002715EC">
              <w:rPr>
                <w:color w:val="000000" w:themeColor="text1"/>
              </w:rPr>
              <w:t>гра «</w:t>
            </w:r>
            <w:r w:rsidR="00A30422" w:rsidRPr="002715EC">
              <w:rPr>
                <w:bCs/>
                <w:color w:val="000000" w:themeColor="text1"/>
                <w:lang w:eastAsia="ru-RU"/>
              </w:rPr>
              <w:t>Подпрыгни до ладошки</w:t>
            </w:r>
            <w:r w:rsidR="00A30422" w:rsidRPr="002715EC">
              <w:rPr>
                <w:color w:val="000000" w:themeColor="text1"/>
              </w:rPr>
              <w:t>»</w:t>
            </w:r>
          </w:p>
        </w:tc>
        <w:tc>
          <w:tcPr>
            <w:tcW w:w="4817" w:type="dxa"/>
          </w:tcPr>
          <w:p w:rsidR="00A30422" w:rsidRPr="002715EC" w:rsidRDefault="00013494" w:rsidP="00D67074">
            <w:pPr>
              <w:widowControl w:val="0"/>
              <w:spacing w:after="0" w:line="260" w:lineRule="auto"/>
              <w:ind w:right="-57"/>
              <w:rPr>
                <w:color w:val="000000" w:themeColor="text1"/>
                <w:lang w:eastAsia="ru-RU"/>
              </w:rPr>
            </w:pPr>
            <w:r w:rsidRPr="002715EC">
              <w:rPr>
                <w:color w:val="000000" w:themeColor="text1"/>
                <w:spacing w:val="30"/>
              </w:rPr>
              <w:t>Подвижная игра</w:t>
            </w:r>
            <w:r w:rsidRPr="002715EC">
              <w:rPr>
                <w:color w:val="000000" w:themeColor="text1"/>
              </w:rPr>
              <w:t xml:space="preserve"> </w:t>
            </w:r>
            <w:r w:rsidR="00A30422" w:rsidRPr="002715EC">
              <w:rPr>
                <w:color w:val="000000" w:themeColor="text1"/>
              </w:rPr>
              <w:t>«</w:t>
            </w:r>
            <w:r w:rsidR="00A30422" w:rsidRPr="002715EC">
              <w:rPr>
                <w:bCs/>
                <w:color w:val="000000" w:themeColor="text1"/>
                <w:lang w:eastAsia="ru-RU"/>
              </w:rPr>
              <w:t>Подпрыгни до ладошки</w:t>
            </w:r>
            <w:r w:rsidR="00A30422" w:rsidRPr="002715EC">
              <w:rPr>
                <w:color w:val="000000" w:themeColor="text1"/>
              </w:rPr>
              <w:t>».</w:t>
            </w:r>
          </w:p>
          <w:p w:rsidR="00A30422" w:rsidRPr="002715EC" w:rsidRDefault="00A30422" w:rsidP="00D67074">
            <w:pPr>
              <w:widowControl w:val="0"/>
              <w:spacing w:after="0" w:line="260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  <w:lang w:eastAsia="ru-RU"/>
              </w:rPr>
              <w:t>Педагог подзывает к себе то одного, то другого ребенка и предлагает ему подпрыгнуть повыше так</w:t>
            </w:r>
            <w:r w:rsidR="00013494" w:rsidRPr="002715EC">
              <w:rPr>
                <w:color w:val="000000" w:themeColor="text1"/>
                <w:lang w:eastAsia="ru-RU"/>
              </w:rPr>
              <w:t>,</w:t>
            </w:r>
            <w:r w:rsidRPr="002715EC">
              <w:rPr>
                <w:color w:val="000000" w:themeColor="text1"/>
                <w:lang w:eastAsia="ru-RU"/>
              </w:rPr>
              <w:t xml:space="preserve"> чтобы головой он достал до ладони педаг</w:t>
            </w:r>
            <w:r w:rsidRPr="002715EC">
              <w:rPr>
                <w:color w:val="000000" w:themeColor="text1"/>
                <w:lang w:eastAsia="ru-RU"/>
              </w:rPr>
              <w:t>о</w:t>
            </w:r>
            <w:r w:rsidRPr="002715EC">
              <w:rPr>
                <w:color w:val="000000" w:themeColor="text1"/>
                <w:lang w:eastAsia="ru-RU"/>
              </w:rPr>
              <w:t>га. Руку педагог держит на небольшом рассто</w:t>
            </w:r>
            <w:r w:rsidRPr="002715EC">
              <w:rPr>
                <w:color w:val="000000" w:themeColor="text1"/>
                <w:lang w:eastAsia="ru-RU"/>
              </w:rPr>
              <w:t>я</w:t>
            </w:r>
            <w:r w:rsidRPr="002715EC">
              <w:rPr>
                <w:color w:val="000000" w:themeColor="text1"/>
                <w:lang w:eastAsia="ru-RU"/>
              </w:rPr>
              <w:t>нии от головы ребенка</w:t>
            </w:r>
          </w:p>
        </w:tc>
        <w:tc>
          <w:tcPr>
            <w:tcW w:w="4472" w:type="dxa"/>
          </w:tcPr>
          <w:p w:rsidR="00A30422" w:rsidRPr="002715EC" w:rsidRDefault="00A30422" w:rsidP="00D67074">
            <w:pPr>
              <w:widowControl w:val="0"/>
              <w:spacing w:after="0" w:line="260" w:lineRule="auto"/>
              <w:ind w:right="-57"/>
              <w:rPr>
                <w:rFonts w:ascii="Calibri" w:hAnsi="Calibri"/>
                <w:color w:val="000000" w:themeColor="text1"/>
              </w:rPr>
            </w:pPr>
            <w:r w:rsidRPr="002715EC">
              <w:rPr>
                <w:color w:val="000000" w:themeColor="text1"/>
              </w:rPr>
              <w:t>Играют по собственному замыслу со спо</w:t>
            </w:r>
            <w:r w:rsidRPr="002715EC">
              <w:rPr>
                <w:color w:val="000000" w:themeColor="text1"/>
              </w:rPr>
              <w:t>р</w:t>
            </w:r>
            <w:r w:rsidRPr="002715EC">
              <w:rPr>
                <w:color w:val="000000" w:themeColor="text1"/>
              </w:rPr>
              <w:t>тивным оборудованием: мячами, обручем, скакалками</w:t>
            </w:r>
          </w:p>
        </w:tc>
        <w:tc>
          <w:tcPr>
            <w:tcW w:w="3117" w:type="dxa"/>
          </w:tcPr>
          <w:p w:rsidR="00A30422" w:rsidRPr="002715EC" w:rsidRDefault="00A30422" w:rsidP="00D67074">
            <w:pPr>
              <w:widowControl w:val="0"/>
              <w:spacing w:after="0" w:line="260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color w:val="000000" w:themeColor="text1"/>
              </w:rPr>
              <w:t>Учатся выполнять поставле</w:t>
            </w:r>
            <w:r w:rsidRPr="002715EC">
              <w:rPr>
                <w:color w:val="000000" w:themeColor="text1"/>
              </w:rPr>
              <w:t>н</w:t>
            </w:r>
            <w:r w:rsidRPr="002715EC">
              <w:rPr>
                <w:color w:val="000000" w:themeColor="text1"/>
              </w:rPr>
              <w:t>ную учебную задачу</w:t>
            </w:r>
          </w:p>
        </w:tc>
      </w:tr>
      <w:tr w:rsidR="002715EC" w:rsidRPr="002715EC" w:rsidTr="00EF6F6F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3B" w:rsidRPr="002715EC" w:rsidRDefault="009044ED" w:rsidP="008C3218">
            <w:pPr>
              <w:widowControl w:val="0"/>
              <w:spacing w:after="0" w:line="248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lastRenderedPageBreak/>
              <w:t>4. Индивидуальная работа.</w:t>
            </w:r>
          </w:p>
          <w:p w:rsidR="009044ED" w:rsidRPr="002715EC" w:rsidRDefault="009044ED" w:rsidP="008C3218">
            <w:pPr>
              <w:widowControl w:val="0"/>
              <w:spacing w:after="0" w:line="248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b/>
                <w:color w:val="000000" w:themeColor="text1"/>
              </w:rPr>
              <w:t>Игровая деятельность:</w:t>
            </w:r>
          </w:p>
          <w:p w:rsidR="009044ED" w:rsidRPr="002715EC" w:rsidRDefault="00CB3D3B" w:rsidP="008C3218">
            <w:pPr>
              <w:spacing w:after="0" w:line="248" w:lineRule="auto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 xml:space="preserve">• </w:t>
            </w:r>
            <w:r w:rsidR="009044ED" w:rsidRPr="002715EC">
              <w:rPr>
                <w:color w:val="000000" w:themeColor="text1"/>
              </w:rPr>
              <w:t xml:space="preserve">дидактическая </w:t>
            </w:r>
            <w:r w:rsidRPr="002715EC">
              <w:rPr>
                <w:color w:val="000000" w:themeColor="text1"/>
              </w:rPr>
              <w:t>игр</w:t>
            </w:r>
            <w:r w:rsidR="009044ED" w:rsidRPr="002715EC">
              <w:rPr>
                <w:color w:val="000000" w:themeColor="text1"/>
              </w:rPr>
              <w:t>а</w:t>
            </w:r>
            <w:r w:rsidRPr="002715EC">
              <w:rPr>
                <w:color w:val="000000" w:themeColor="text1"/>
              </w:rPr>
              <w:t xml:space="preserve"> «Сра</w:t>
            </w:r>
            <w:r w:rsidRPr="002715EC">
              <w:rPr>
                <w:color w:val="000000" w:themeColor="text1"/>
              </w:rPr>
              <w:t>в</w:t>
            </w:r>
            <w:r w:rsidR="009044ED" w:rsidRPr="002715EC">
              <w:rPr>
                <w:color w:val="000000" w:themeColor="text1"/>
              </w:rPr>
              <w:t>ни»;</w:t>
            </w:r>
          </w:p>
          <w:p w:rsidR="00CB3D3B" w:rsidRPr="002715EC" w:rsidRDefault="009044ED" w:rsidP="008C3218">
            <w:pPr>
              <w:spacing w:after="0" w:line="248" w:lineRule="auto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• подвижная игра</w:t>
            </w:r>
            <w:r w:rsidR="00CB3D3B" w:rsidRPr="002715EC">
              <w:rPr>
                <w:color w:val="000000" w:themeColor="text1"/>
              </w:rPr>
              <w:t xml:space="preserve"> </w:t>
            </w:r>
            <w:r w:rsidR="00CB3D3B" w:rsidRPr="002715EC">
              <w:rPr>
                <w:bCs/>
                <w:color w:val="000000" w:themeColor="text1"/>
              </w:rPr>
              <w:t>«Такси»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3B" w:rsidRPr="002715EC" w:rsidRDefault="009044ED" w:rsidP="008C3218">
            <w:pPr>
              <w:widowControl w:val="0"/>
              <w:spacing w:after="0" w:line="248" w:lineRule="auto"/>
              <w:ind w:right="-57"/>
              <w:rPr>
                <w:color w:val="000000" w:themeColor="text1"/>
                <w:shd w:val="clear" w:color="auto" w:fill="FFFFFF"/>
              </w:rPr>
            </w:pPr>
            <w:r w:rsidRPr="002715EC">
              <w:rPr>
                <w:color w:val="000000" w:themeColor="text1"/>
                <w:spacing w:val="40"/>
                <w:shd w:val="clear" w:color="auto" w:fill="FFFFFF"/>
              </w:rPr>
              <w:t>Дидактическая и</w:t>
            </w:r>
            <w:r w:rsidR="00CB3D3B" w:rsidRPr="002715EC">
              <w:rPr>
                <w:color w:val="000000" w:themeColor="text1"/>
                <w:spacing w:val="40"/>
                <w:shd w:val="clear" w:color="auto" w:fill="FFFFFF"/>
              </w:rPr>
              <w:t>гра</w:t>
            </w:r>
            <w:r w:rsidR="00CB3D3B" w:rsidRPr="002715EC">
              <w:rPr>
                <w:color w:val="000000" w:themeColor="text1"/>
                <w:shd w:val="clear" w:color="auto" w:fill="FFFFFF"/>
              </w:rPr>
              <w:t xml:space="preserve"> «Сравни».</w:t>
            </w:r>
          </w:p>
          <w:p w:rsidR="00153E43" w:rsidRPr="002715EC" w:rsidRDefault="00CB3D3B" w:rsidP="008C3218">
            <w:pPr>
              <w:widowControl w:val="0"/>
              <w:spacing w:after="0" w:line="248" w:lineRule="auto"/>
              <w:ind w:right="-57"/>
              <w:rPr>
                <w:color w:val="000000" w:themeColor="text1"/>
                <w:shd w:val="clear" w:color="auto" w:fill="FFFFFF"/>
              </w:rPr>
            </w:pPr>
            <w:r w:rsidRPr="002715EC">
              <w:rPr>
                <w:color w:val="000000" w:themeColor="text1"/>
                <w:shd w:val="clear" w:color="auto" w:fill="FFFFFF"/>
              </w:rPr>
              <w:t xml:space="preserve">Дети сравнивают две сюжетные картинки с </w:t>
            </w:r>
            <w:proofErr w:type="gramStart"/>
            <w:r w:rsidRPr="002715EC">
              <w:rPr>
                <w:color w:val="000000" w:themeColor="text1"/>
                <w:shd w:val="clear" w:color="auto" w:fill="FFFFFF"/>
              </w:rPr>
              <w:t>изо</w:t>
            </w:r>
            <w:r w:rsidR="00A11131" w:rsidRPr="002715EC">
              <w:rPr>
                <w:color w:val="000000" w:themeColor="text1"/>
                <w:shd w:val="clear" w:color="auto" w:fill="FFFFFF"/>
              </w:rPr>
              <w:t>-</w:t>
            </w:r>
            <w:proofErr w:type="spellStart"/>
            <w:r w:rsidRPr="002715EC">
              <w:rPr>
                <w:color w:val="000000" w:themeColor="text1"/>
                <w:shd w:val="clear" w:color="auto" w:fill="FFFFFF"/>
              </w:rPr>
              <w:t>бражением</w:t>
            </w:r>
            <w:proofErr w:type="spellEnd"/>
            <w:proofErr w:type="gramEnd"/>
            <w:r w:rsidRPr="002715EC">
              <w:rPr>
                <w:color w:val="000000" w:themeColor="text1"/>
                <w:shd w:val="clear" w:color="auto" w:fill="FFFFFF"/>
              </w:rPr>
              <w:t xml:space="preserve"> весны и зимы. «На этой картинке р</w:t>
            </w:r>
            <w:r w:rsidRPr="002715EC">
              <w:rPr>
                <w:color w:val="000000" w:themeColor="text1"/>
                <w:shd w:val="clear" w:color="auto" w:fill="FFFFFF"/>
              </w:rPr>
              <w:t>е</w:t>
            </w:r>
            <w:r w:rsidRPr="002715EC">
              <w:rPr>
                <w:color w:val="000000" w:themeColor="text1"/>
                <w:shd w:val="clear" w:color="auto" w:fill="FFFFFF"/>
              </w:rPr>
              <w:t xml:space="preserve">бята… лепят снеговика, а здесь дети… собирают </w:t>
            </w:r>
            <w:r w:rsidRPr="002715EC">
              <w:rPr>
                <w:color w:val="000000" w:themeColor="text1"/>
                <w:spacing w:val="-4"/>
                <w:shd w:val="clear" w:color="auto" w:fill="FFFFFF"/>
              </w:rPr>
              <w:t>цветы. На этой картинке дети… катаются по льду,</w:t>
            </w:r>
            <w:r w:rsidRPr="002715EC">
              <w:rPr>
                <w:color w:val="000000" w:themeColor="text1"/>
                <w:shd w:val="clear" w:color="auto" w:fill="FFFFFF"/>
              </w:rPr>
              <w:t xml:space="preserve"> а здесь… лед тает, плывут льдинки.</w:t>
            </w:r>
            <w:r w:rsidR="009044ED" w:rsidRPr="002715EC">
              <w:rPr>
                <w:color w:val="000000" w:themeColor="text1"/>
                <w:shd w:val="clear" w:color="auto" w:fill="FFFFFF"/>
              </w:rPr>
              <w:t xml:space="preserve"> </w:t>
            </w:r>
            <w:r w:rsidRPr="002715EC">
              <w:rPr>
                <w:color w:val="000000" w:themeColor="text1"/>
                <w:shd w:val="clear" w:color="auto" w:fill="FFFFFF"/>
              </w:rPr>
              <w:t xml:space="preserve">На этой </w:t>
            </w:r>
          </w:p>
          <w:p w:rsidR="00CB3D3B" w:rsidRPr="002715EC" w:rsidRDefault="00CB3D3B" w:rsidP="008C3218">
            <w:pPr>
              <w:widowControl w:val="0"/>
              <w:spacing w:after="0" w:line="248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  <w:shd w:val="clear" w:color="auto" w:fill="FFFFFF"/>
              </w:rPr>
              <w:t xml:space="preserve">картинке дети одеты… тепло, а здесь… легко. На этой картинке… зима, а здесь… </w:t>
            </w:r>
            <w:r w:rsidR="009044ED" w:rsidRPr="002715EC">
              <w:rPr>
                <w:color w:val="000000" w:themeColor="text1"/>
                <w:shd w:val="clear" w:color="auto" w:fill="FFFFFF"/>
              </w:rPr>
              <w:t xml:space="preserve">весна и т. </w:t>
            </w:r>
            <w:r w:rsidRPr="002715EC">
              <w:rPr>
                <w:color w:val="000000" w:themeColor="text1"/>
                <w:shd w:val="clear" w:color="auto" w:fill="FFFFFF"/>
              </w:rPr>
              <w:t>д.»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3B" w:rsidRPr="002715EC" w:rsidRDefault="00153E43" w:rsidP="008C3218">
            <w:pPr>
              <w:pStyle w:val="aa"/>
              <w:widowControl w:val="0"/>
              <w:spacing w:before="0" w:beforeAutospacing="0" w:after="0" w:afterAutospacing="0" w:line="248" w:lineRule="auto"/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2715EC">
              <w:rPr>
                <w:color w:val="000000" w:themeColor="text1"/>
                <w:spacing w:val="40"/>
                <w:sz w:val="22"/>
                <w:szCs w:val="22"/>
              </w:rPr>
              <w:t>Подвижная игра</w:t>
            </w:r>
            <w:r w:rsidRPr="002715EC">
              <w:rPr>
                <w:color w:val="000000" w:themeColor="text1"/>
                <w:sz w:val="22"/>
                <w:szCs w:val="22"/>
              </w:rPr>
              <w:t xml:space="preserve"> </w:t>
            </w:r>
            <w:r w:rsidR="00CB3D3B" w:rsidRPr="002715EC">
              <w:rPr>
                <w:bCs/>
                <w:color w:val="000000" w:themeColor="text1"/>
                <w:sz w:val="22"/>
                <w:szCs w:val="22"/>
              </w:rPr>
              <w:t>«Такси».</w:t>
            </w:r>
          </w:p>
          <w:p w:rsidR="00CB3D3B" w:rsidRPr="002715EC" w:rsidRDefault="00CB3D3B" w:rsidP="008C3218">
            <w:pPr>
              <w:widowControl w:val="0"/>
              <w:spacing w:after="0" w:line="248" w:lineRule="auto"/>
              <w:ind w:right="-57"/>
              <w:rPr>
                <w:color w:val="000000" w:themeColor="text1"/>
              </w:rPr>
            </w:pPr>
            <w:r w:rsidRPr="002715EC">
              <w:rPr>
                <w:color w:val="000000" w:themeColor="text1"/>
              </w:rPr>
              <w:t>Дети двигаются парами и тройками, меняя направление движения</w:t>
            </w:r>
            <w:r w:rsidR="00153E43" w:rsidRPr="002715EC">
              <w:rPr>
                <w:color w:val="000000" w:themeColor="text1"/>
              </w:rPr>
              <w:t>,</w:t>
            </w:r>
            <w:r w:rsidRPr="002715EC">
              <w:rPr>
                <w:color w:val="000000" w:themeColor="text1"/>
              </w:rPr>
              <w:t xml:space="preserve"> соразмеряя свои движения с движениями партнеров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3B" w:rsidRPr="002715EC" w:rsidRDefault="00CB3D3B" w:rsidP="008C3218">
            <w:pPr>
              <w:widowControl w:val="0"/>
              <w:spacing w:after="0" w:line="248" w:lineRule="auto"/>
              <w:ind w:right="-57"/>
              <w:rPr>
                <w:b/>
                <w:color w:val="000000" w:themeColor="text1"/>
              </w:rPr>
            </w:pPr>
            <w:r w:rsidRPr="002715EC">
              <w:rPr>
                <w:color w:val="000000" w:themeColor="text1"/>
              </w:rPr>
              <w:t>Учатся выполнять поставле</w:t>
            </w:r>
            <w:r w:rsidRPr="002715EC">
              <w:rPr>
                <w:color w:val="000000" w:themeColor="text1"/>
              </w:rPr>
              <w:t>н</w:t>
            </w:r>
            <w:r w:rsidRPr="002715EC">
              <w:rPr>
                <w:color w:val="000000" w:themeColor="text1"/>
              </w:rPr>
              <w:t>ную учебную задачу</w:t>
            </w:r>
          </w:p>
        </w:tc>
      </w:tr>
    </w:tbl>
    <w:p w:rsidR="004C1215" w:rsidRDefault="004C1215" w:rsidP="00EF6F6F">
      <w:pPr>
        <w:widowControl w:val="0"/>
        <w:spacing w:after="0" w:line="242" w:lineRule="auto"/>
        <w:ind w:right="-57"/>
        <w:rPr>
          <w:color w:val="000000" w:themeColor="text1"/>
          <w:sz w:val="2"/>
          <w:szCs w:val="2"/>
        </w:rPr>
      </w:pPr>
    </w:p>
    <w:p w:rsidR="00107835" w:rsidRDefault="00107835" w:rsidP="00EF6F6F">
      <w:pPr>
        <w:widowControl w:val="0"/>
        <w:spacing w:after="0" w:line="242" w:lineRule="auto"/>
        <w:ind w:right="-57"/>
        <w:rPr>
          <w:color w:val="000000" w:themeColor="text1"/>
          <w:sz w:val="2"/>
          <w:szCs w:val="2"/>
        </w:rPr>
      </w:pPr>
    </w:p>
    <w:p w:rsidR="00107835" w:rsidRDefault="00107835" w:rsidP="00EF6F6F">
      <w:pPr>
        <w:widowControl w:val="0"/>
        <w:spacing w:after="0" w:line="242" w:lineRule="auto"/>
        <w:ind w:right="-57"/>
        <w:rPr>
          <w:color w:val="000000" w:themeColor="text1"/>
          <w:sz w:val="2"/>
          <w:szCs w:val="2"/>
        </w:rPr>
      </w:pPr>
    </w:p>
    <w:p w:rsidR="00107835" w:rsidRDefault="00107835" w:rsidP="00EF6F6F">
      <w:pPr>
        <w:widowControl w:val="0"/>
        <w:spacing w:after="0" w:line="242" w:lineRule="auto"/>
        <w:ind w:right="-57"/>
        <w:rPr>
          <w:color w:val="000000" w:themeColor="text1"/>
          <w:sz w:val="2"/>
          <w:szCs w:val="2"/>
        </w:rPr>
      </w:pPr>
    </w:p>
    <w:p w:rsidR="00107835" w:rsidRDefault="00107835" w:rsidP="00EF6F6F">
      <w:pPr>
        <w:widowControl w:val="0"/>
        <w:spacing w:after="0" w:line="242" w:lineRule="auto"/>
        <w:ind w:right="-57"/>
        <w:rPr>
          <w:color w:val="000000" w:themeColor="text1"/>
          <w:sz w:val="2"/>
          <w:szCs w:val="2"/>
        </w:rPr>
      </w:pPr>
    </w:p>
    <w:p w:rsidR="00107835" w:rsidRDefault="00107835" w:rsidP="00EF6F6F">
      <w:pPr>
        <w:widowControl w:val="0"/>
        <w:spacing w:after="0" w:line="242" w:lineRule="auto"/>
        <w:ind w:right="-57"/>
        <w:rPr>
          <w:color w:val="000000" w:themeColor="text1"/>
          <w:sz w:val="2"/>
          <w:szCs w:val="2"/>
        </w:rPr>
      </w:pPr>
    </w:p>
    <w:p w:rsidR="00107835" w:rsidRDefault="00107835" w:rsidP="00EF6F6F">
      <w:pPr>
        <w:widowControl w:val="0"/>
        <w:spacing w:after="0" w:line="242" w:lineRule="auto"/>
        <w:ind w:right="-57"/>
        <w:rPr>
          <w:color w:val="000000" w:themeColor="text1"/>
          <w:sz w:val="2"/>
          <w:szCs w:val="2"/>
        </w:rPr>
      </w:pPr>
    </w:p>
    <w:p w:rsidR="00107835" w:rsidRDefault="00107835" w:rsidP="00EF6F6F">
      <w:pPr>
        <w:widowControl w:val="0"/>
        <w:spacing w:after="0" w:line="242" w:lineRule="auto"/>
        <w:ind w:right="-57"/>
        <w:rPr>
          <w:color w:val="000000" w:themeColor="text1"/>
          <w:sz w:val="2"/>
          <w:szCs w:val="2"/>
        </w:rPr>
      </w:pPr>
    </w:p>
    <w:p w:rsidR="00107835" w:rsidRDefault="00107835" w:rsidP="00EF6F6F">
      <w:pPr>
        <w:widowControl w:val="0"/>
        <w:spacing w:after="0" w:line="242" w:lineRule="auto"/>
        <w:ind w:right="-57"/>
        <w:rPr>
          <w:color w:val="000000" w:themeColor="text1"/>
          <w:sz w:val="2"/>
          <w:szCs w:val="2"/>
        </w:rPr>
      </w:pPr>
    </w:p>
    <w:p w:rsidR="00107835" w:rsidRPr="002715EC" w:rsidRDefault="00107835" w:rsidP="00EF6F6F">
      <w:pPr>
        <w:widowControl w:val="0"/>
        <w:spacing w:after="0" w:line="242" w:lineRule="auto"/>
        <w:ind w:right="-57"/>
        <w:rPr>
          <w:color w:val="000000" w:themeColor="text1"/>
          <w:sz w:val="2"/>
          <w:szCs w:val="2"/>
        </w:rPr>
      </w:pPr>
      <w:r>
        <w:rPr>
          <w:noProof/>
          <w:lang w:eastAsia="ru-RU"/>
        </w:rPr>
        <w:drawing>
          <wp:inline distT="0" distB="0" distL="0" distR="0" wp14:anchorId="282D3F17" wp14:editId="418D1032">
            <wp:extent cx="3068052" cy="4315923"/>
            <wp:effectExtent l="0" t="0" r="0" b="8890"/>
            <wp:docPr id="1" name="Рисунок 1" descr="https://www.uchmag.ru/upload/catalog/posob/_/n/_n-35_/cover_image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chmag.ru/upload/catalog/posob/_/n/_n-35_/cover_image_bi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408" cy="431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7835" w:rsidRPr="002715EC">
      <w:headerReference w:type="default" r:id="rId10"/>
      <w:footerReference w:type="even" r:id="rId11"/>
      <w:footerReference w:type="default" r:id="rId12"/>
      <w:pgSz w:w="16838" w:h="11906" w:orient="landscape"/>
      <w:pgMar w:top="624" w:right="624" w:bottom="624" w:left="62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565" w:rsidRDefault="00911565">
      <w:pPr>
        <w:spacing w:after="0" w:line="240" w:lineRule="auto"/>
      </w:pPr>
      <w:r>
        <w:separator/>
      </w:r>
    </w:p>
  </w:endnote>
  <w:endnote w:type="continuationSeparator" w:id="0">
    <w:p w:rsidR="00911565" w:rsidRDefault="0091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074" w:rsidRDefault="00D67074">
    <w:pPr>
      <w:pStyle w:val="a6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D67074" w:rsidRDefault="00D6707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074" w:rsidRDefault="00D67074">
    <w:pPr>
      <w:pStyle w:val="a6"/>
      <w:framePr w:wrap="around" w:vAnchor="text" w:hAnchor="margin" w:xAlign="center" w:y="1"/>
      <w:rPr>
        <w:rStyle w:val="af"/>
        <w:color w:val="FFFFFF"/>
        <w:sz w:val="20"/>
      </w:rPr>
    </w:pPr>
    <w:r>
      <w:rPr>
        <w:rStyle w:val="af"/>
        <w:color w:val="FFFFFF"/>
        <w:sz w:val="20"/>
      </w:rPr>
      <w:fldChar w:fldCharType="begin"/>
    </w:r>
    <w:r>
      <w:rPr>
        <w:rStyle w:val="af"/>
        <w:color w:val="FFFFFF"/>
        <w:sz w:val="20"/>
      </w:rPr>
      <w:instrText xml:space="preserve">PAGE  </w:instrText>
    </w:r>
    <w:r>
      <w:rPr>
        <w:rStyle w:val="af"/>
        <w:color w:val="FFFFFF"/>
        <w:sz w:val="20"/>
      </w:rPr>
      <w:fldChar w:fldCharType="separate"/>
    </w:r>
    <w:r w:rsidR="00107835">
      <w:rPr>
        <w:rStyle w:val="af"/>
        <w:noProof/>
        <w:color w:val="FFFFFF"/>
        <w:sz w:val="20"/>
      </w:rPr>
      <w:t>7</w:t>
    </w:r>
    <w:r>
      <w:rPr>
        <w:rStyle w:val="af"/>
        <w:color w:val="FFFFFF"/>
        <w:sz w:val="20"/>
      </w:rPr>
      <w:fldChar w:fldCharType="end"/>
    </w:r>
  </w:p>
  <w:p w:rsidR="00D67074" w:rsidRDefault="00D67074">
    <w:pPr>
      <w:pStyle w:val="a6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565" w:rsidRDefault="00911565">
      <w:pPr>
        <w:spacing w:after="0" w:line="240" w:lineRule="auto"/>
      </w:pPr>
      <w:r>
        <w:separator/>
      </w:r>
    </w:p>
  </w:footnote>
  <w:footnote w:type="continuationSeparator" w:id="0">
    <w:p w:rsidR="00911565" w:rsidRDefault="00911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074" w:rsidRDefault="00D67074">
    <w:pPr>
      <w:pStyle w:val="a4"/>
      <w:tabs>
        <w:tab w:val="clear" w:pos="4677"/>
        <w:tab w:val="clear" w:pos="9355"/>
      </w:tabs>
      <w:jc w:val="center"/>
      <w:rPr>
        <w:b/>
      </w:rPr>
    </w:pPr>
    <w:r>
      <w:rPr>
        <w:b/>
      </w:rPr>
      <w:t>МАРТ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14010"/>
    <w:multiLevelType w:val="multilevel"/>
    <w:tmpl w:val="EB70E53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023931"/>
    <w:multiLevelType w:val="multilevel"/>
    <w:tmpl w:val="A084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BD3C3F"/>
    <w:multiLevelType w:val="multilevel"/>
    <w:tmpl w:val="0B90F1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FA116F8"/>
    <w:multiLevelType w:val="multilevel"/>
    <w:tmpl w:val="AE4290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3243A04"/>
    <w:multiLevelType w:val="multilevel"/>
    <w:tmpl w:val="C4D46D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34055B8F"/>
    <w:multiLevelType w:val="multilevel"/>
    <w:tmpl w:val="8520C6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A132256"/>
    <w:multiLevelType w:val="hybridMultilevel"/>
    <w:tmpl w:val="E1DA195E"/>
    <w:lvl w:ilvl="0" w:tplc="33D25C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710C7F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78CD4E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008B3A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A4A085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B8D62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2A01E4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6329AD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DA028F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E4D4865"/>
    <w:multiLevelType w:val="hybridMultilevel"/>
    <w:tmpl w:val="0596B1BA"/>
    <w:lvl w:ilvl="0" w:tplc="68F61D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B5C8B0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3EE501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B9CA28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9488E5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F807D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316160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030FC3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A78953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5AB6847"/>
    <w:multiLevelType w:val="multilevel"/>
    <w:tmpl w:val="5E26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DB2182"/>
    <w:multiLevelType w:val="multilevel"/>
    <w:tmpl w:val="70B096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48E70883"/>
    <w:multiLevelType w:val="multilevel"/>
    <w:tmpl w:val="944471CC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9421B63"/>
    <w:multiLevelType w:val="multilevel"/>
    <w:tmpl w:val="962E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A52F38"/>
    <w:multiLevelType w:val="multilevel"/>
    <w:tmpl w:val="581EFAB8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E2B63DF"/>
    <w:multiLevelType w:val="hybridMultilevel"/>
    <w:tmpl w:val="77F2F750"/>
    <w:lvl w:ilvl="0" w:tplc="78CC95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4B8E32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626547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47C39D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252609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BFE04D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F9E50B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A42306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CE4CC4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5A0048B"/>
    <w:multiLevelType w:val="multilevel"/>
    <w:tmpl w:val="0B482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20C1486"/>
    <w:multiLevelType w:val="hybridMultilevel"/>
    <w:tmpl w:val="3E6E68F6"/>
    <w:lvl w:ilvl="0" w:tplc="A99E93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1BE00B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0B8777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09E633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1206E2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A4ACBF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6EA9D0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D905E7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C2018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426297F"/>
    <w:multiLevelType w:val="multilevel"/>
    <w:tmpl w:val="32346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926026D"/>
    <w:multiLevelType w:val="multilevel"/>
    <w:tmpl w:val="A0E62A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3"/>
  </w:num>
  <w:num w:numId="3">
    <w:abstractNumId w:val="15"/>
  </w:num>
  <w:num w:numId="4">
    <w:abstractNumId w:val="14"/>
  </w:num>
  <w:num w:numId="5">
    <w:abstractNumId w:val="3"/>
  </w:num>
  <w:num w:numId="6">
    <w:abstractNumId w:val="5"/>
  </w:num>
  <w:num w:numId="7">
    <w:abstractNumId w:val="17"/>
  </w:num>
  <w:num w:numId="8">
    <w:abstractNumId w:val="12"/>
  </w:num>
  <w:num w:numId="9">
    <w:abstractNumId w:val="0"/>
  </w:num>
  <w:num w:numId="10">
    <w:abstractNumId w:val="10"/>
  </w:num>
  <w:num w:numId="11">
    <w:abstractNumId w:val="16"/>
  </w:num>
  <w:num w:numId="12">
    <w:abstractNumId w:val="11"/>
  </w:num>
  <w:num w:numId="13">
    <w:abstractNumId w:val="8"/>
  </w:num>
  <w:num w:numId="14">
    <w:abstractNumId w:val="6"/>
  </w:num>
  <w:num w:numId="15">
    <w:abstractNumId w:val="1"/>
  </w:num>
  <w:num w:numId="16">
    <w:abstractNumId w:val="9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E1E"/>
    <w:rsid w:val="0000198D"/>
    <w:rsid w:val="00003577"/>
    <w:rsid w:val="00013494"/>
    <w:rsid w:val="000242CD"/>
    <w:rsid w:val="00043462"/>
    <w:rsid w:val="00085501"/>
    <w:rsid w:val="000925C6"/>
    <w:rsid w:val="000D3610"/>
    <w:rsid w:val="000D7933"/>
    <w:rsid w:val="000E33AE"/>
    <w:rsid w:val="000F13EA"/>
    <w:rsid w:val="00107835"/>
    <w:rsid w:val="00151D8F"/>
    <w:rsid w:val="00153E43"/>
    <w:rsid w:val="0016135C"/>
    <w:rsid w:val="0016447A"/>
    <w:rsid w:val="00172BF7"/>
    <w:rsid w:val="0017545D"/>
    <w:rsid w:val="001E0FC4"/>
    <w:rsid w:val="001E20EC"/>
    <w:rsid w:val="001E7A7C"/>
    <w:rsid w:val="00200C1C"/>
    <w:rsid w:val="00227018"/>
    <w:rsid w:val="00230C35"/>
    <w:rsid w:val="002548F7"/>
    <w:rsid w:val="00264618"/>
    <w:rsid w:val="002661B6"/>
    <w:rsid w:val="002715EC"/>
    <w:rsid w:val="00282B3F"/>
    <w:rsid w:val="00287B5E"/>
    <w:rsid w:val="00292362"/>
    <w:rsid w:val="002D0117"/>
    <w:rsid w:val="002D4FE1"/>
    <w:rsid w:val="003533D3"/>
    <w:rsid w:val="003674A4"/>
    <w:rsid w:val="003C0043"/>
    <w:rsid w:val="003C2A4C"/>
    <w:rsid w:val="00401C60"/>
    <w:rsid w:val="00411E54"/>
    <w:rsid w:val="00414E3E"/>
    <w:rsid w:val="00482755"/>
    <w:rsid w:val="004A2077"/>
    <w:rsid w:val="004C1215"/>
    <w:rsid w:val="004F3760"/>
    <w:rsid w:val="005342EB"/>
    <w:rsid w:val="0055108D"/>
    <w:rsid w:val="005529DB"/>
    <w:rsid w:val="00576982"/>
    <w:rsid w:val="005C4DE8"/>
    <w:rsid w:val="005F2356"/>
    <w:rsid w:val="006122E5"/>
    <w:rsid w:val="00632600"/>
    <w:rsid w:val="006735FD"/>
    <w:rsid w:val="00693672"/>
    <w:rsid w:val="00695649"/>
    <w:rsid w:val="006B6678"/>
    <w:rsid w:val="006C350E"/>
    <w:rsid w:val="006E0A4B"/>
    <w:rsid w:val="006F0DED"/>
    <w:rsid w:val="006F20C9"/>
    <w:rsid w:val="00750F35"/>
    <w:rsid w:val="00771461"/>
    <w:rsid w:val="00780FA1"/>
    <w:rsid w:val="0078640A"/>
    <w:rsid w:val="007A0722"/>
    <w:rsid w:val="007B3E55"/>
    <w:rsid w:val="007F7B12"/>
    <w:rsid w:val="00804435"/>
    <w:rsid w:val="008229C1"/>
    <w:rsid w:val="0083589D"/>
    <w:rsid w:val="008460D4"/>
    <w:rsid w:val="00850C80"/>
    <w:rsid w:val="00866280"/>
    <w:rsid w:val="008A5FA9"/>
    <w:rsid w:val="008C3218"/>
    <w:rsid w:val="008C67A8"/>
    <w:rsid w:val="008D0A64"/>
    <w:rsid w:val="008D48C2"/>
    <w:rsid w:val="008D63DC"/>
    <w:rsid w:val="009044ED"/>
    <w:rsid w:val="00911565"/>
    <w:rsid w:val="009250CC"/>
    <w:rsid w:val="00933E1E"/>
    <w:rsid w:val="00947556"/>
    <w:rsid w:val="00994D36"/>
    <w:rsid w:val="009A3361"/>
    <w:rsid w:val="009A3772"/>
    <w:rsid w:val="009C27DC"/>
    <w:rsid w:val="009C7778"/>
    <w:rsid w:val="009D6915"/>
    <w:rsid w:val="009D6A9C"/>
    <w:rsid w:val="009F0258"/>
    <w:rsid w:val="009F3C04"/>
    <w:rsid w:val="00A11131"/>
    <w:rsid w:val="00A30422"/>
    <w:rsid w:val="00A81823"/>
    <w:rsid w:val="00A83A58"/>
    <w:rsid w:val="00AB545C"/>
    <w:rsid w:val="00B24C62"/>
    <w:rsid w:val="00B51EE8"/>
    <w:rsid w:val="00B6332C"/>
    <w:rsid w:val="00B66DC6"/>
    <w:rsid w:val="00B72CF7"/>
    <w:rsid w:val="00B90D80"/>
    <w:rsid w:val="00BA7254"/>
    <w:rsid w:val="00BB075E"/>
    <w:rsid w:val="00BB39AA"/>
    <w:rsid w:val="00BB5729"/>
    <w:rsid w:val="00BF48FF"/>
    <w:rsid w:val="00C0000E"/>
    <w:rsid w:val="00C006AF"/>
    <w:rsid w:val="00C26E51"/>
    <w:rsid w:val="00C46E15"/>
    <w:rsid w:val="00C70709"/>
    <w:rsid w:val="00C72014"/>
    <w:rsid w:val="00C97A88"/>
    <w:rsid w:val="00CB3D3B"/>
    <w:rsid w:val="00CE741C"/>
    <w:rsid w:val="00D10575"/>
    <w:rsid w:val="00D40AAB"/>
    <w:rsid w:val="00D63927"/>
    <w:rsid w:val="00D67074"/>
    <w:rsid w:val="00D72F3A"/>
    <w:rsid w:val="00D9442D"/>
    <w:rsid w:val="00DD5ADD"/>
    <w:rsid w:val="00DF2508"/>
    <w:rsid w:val="00E12B09"/>
    <w:rsid w:val="00E17961"/>
    <w:rsid w:val="00E30D0C"/>
    <w:rsid w:val="00E43292"/>
    <w:rsid w:val="00E54D33"/>
    <w:rsid w:val="00EB1592"/>
    <w:rsid w:val="00EC4465"/>
    <w:rsid w:val="00ED744C"/>
    <w:rsid w:val="00EF6F6F"/>
    <w:rsid w:val="00EF706B"/>
    <w:rsid w:val="00F24CE2"/>
    <w:rsid w:val="00F34161"/>
    <w:rsid w:val="00F44AFC"/>
    <w:rsid w:val="00F769EF"/>
    <w:rsid w:val="00F905C3"/>
    <w:rsid w:val="00F92C05"/>
    <w:rsid w:val="00FA2674"/>
    <w:rsid w:val="00FA3AFC"/>
    <w:rsid w:val="00FC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77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ocked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semiHidden/>
    <w:locked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ocked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semiHidden/>
    <w:locked/>
    <w:rPr>
      <w:rFonts w:ascii="Cambria" w:hAnsi="Cambria" w:cs="Times New Roman"/>
      <w:b/>
      <w:bCs/>
      <w:i/>
      <w:iCs/>
      <w:color w:val="4F81BD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header"/>
    <w:basedOn w:val="a"/>
    <w:semiHidden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ocked/>
    <w:rPr>
      <w:rFonts w:cs="Times New Roman"/>
    </w:rPr>
  </w:style>
  <w:style w:type="paragraph" w:styleId="a6">
    <w:name w:val="footer"/>
    <w:basedOn w:val="a"/>
    <w:semiHidden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ocked/>
    <w:rPr>
      <w:rFonts w:cs="Times New Roman"/>
    </w:rPr>
  </w:style>
  <w:style w:type="paragraph" w:styleId="a8">
    <w:name w:val="Balloon Text"/>
    <w:basedOn w:val="a"/>
    <w:semiHidden/>
    <w:pPr>
      <w:spacing w:after="0" w:line="240" w:lineRule="auto"/>
    </w:pPr>
    <w:rPr>
      <w:rFonts w:ascii="Tahoma" w:hAnsi="Tahoma" w:cs="Cambria"/>
      <w:sz w:val="16"/>
      <w:szCs w:val="16"/>
    </w:rPr>
  </w:style>
  <w:style w:type="character" w:customStyle="1" w:styleId="a9">
    <w:name w:val="Текст выноски Знак"/>
    <w:semiHidden/>
    <w:locked/>
    <w:rPr>
      <w:rFonts w:ascii="Tahoma" w:hAnsi="Tahoma" w:cs="Cambria"/>
      <w:sz w:val="16"/>
      <w:szCs w:val="16"/>
    </w:r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">
    <w:name w:val="c2"/>
    <w:rPr>
      <w:rFonts w:cs="Times New Roman"/>
    </w:rPr>
  </w:style>
  <w:style w:type="character" w:customStyle="1" w:styleId="c1">
    <w:name w:val="c1"/>
    <w:rPr>
      <w:rFonts w:cs="Times New Roman"/>
    </w:rPr>
  </w:style>
  <w:style w:type="paragraph" w:styleId="aa">
    <w:name w:val="Normal (Web)"/>
    <w:basedOn w:val="a"/>
    <w:uiPriority w:val="9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b">
    <w:name w:val="Emphasis"/>
    <w:qFormat/>
    <w:rPr>
      <w:rFonts w:cs="Times New Roman"/>
      <w:i/>
      <w:iCs/>
    </w:rPr>
  </w:style>
  <w:style w:type="character" w:customStyle="1" w:styleId="apple-converted-space">
    <w:name w:val="apple-converted-space"/>
    <w:uiPriority w:val="99"/>
    <w:rPr>
      <w:rFonts w:cs="Times New Roman"/>
    </w:rPr>
  </w:style>
  <w:style w:type="character" w:styleId="ac">
    <w:name w:val="Strong"/>
    <w:qFormat/>
    <w:rPr>
      <w:rFonts w:cs="Times New Roman"/>
      <w:b/>
      <w:bCs/>
    </w:rPr>
  </w:style>
  <w:style w:type="paragraph" w:customStyle="1" w:styleId="c5">
    <w:name w:val="c5"/>
    <w:basedOn w:val="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3">
    <w:name w:val="c3"/>
    <w:rPr>
      <w:rFonts w:cs="Times New Roman"/>
    </w:rPr>
  </w:style>
  <w:style w:type="paragraph" w:customStyle="1" w:styleId="c7">
    <w:name w:val="c7"/>
    <w:basedOn w:val="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31">
    <w:name w:val="c31"/>
    <w:basedOn w:val="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1">
    <w:name w:val="c11"/>
    <w:basedOn w:val="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d">
    <w:name w:val="No Spacing"/>
    <w:basedOn w:val="a"/>
    <w:qFormat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7">
    <w:name w:val="17"/>
    <w:rPr>
      <w:rFonts w:cs="Times New Roman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e">
    <w:name w:val="Hyperlink"/>
    <w:semiHidden/>
    <w:rPr>
      <w:rFonts w:cs="Times New Roman"/>
      <w:color w:val="0000FF"/>
      <w:u w:val="single"/>
    </w:rPr>
  </w:style>
  <w:style w:type="paragraph" w:customStyle="1" w:styleId="p5">
    <w:name w:val="p5"/>
    <w:basedOn w:val="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">
    <w:name w:val="page number"/>
    <w:semiHidden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77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ocked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semiHidden/>
    <w:locked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ocked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semiHidden/>
    <w:locked/>
    <w:rPr>
      <w:rFonts w:ascii="Cambria" w:hAnsi="Cambria" w:cs="Times New Roman"/>
      <w:b/>
      <w:bCs/>
      <w:i/>
      <w:iCs/>
      <w:color w:val="4F81BD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header"/>
    <w:basedOn w:val="a"/>
    <w:semiHidden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ocked/>
    <w:rPr>
      <w:rFonts w:cs="Times New Roman"/>
    </w:rPr>
  </w:style>
  <w:style w:type="paragraph" w:styleId="a6">
    <w:name w:val="footer"/>
    <w:basedOn w:val="a"/>
    <w:semiHidden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ocked/>
    <w:rPr>
      <w:rFonts w:cs="Times New Roman"/>
    </w:rPr>
  </w:style>
  <w:style w:type="paragraph" w:styleId="a8">
    <w:name w:val="Balloon Text"/>
    <w:basedOn w:val="a"/>
    <w:semiHidden/>
    <w:pPr>
      <w:spacing w:after="0" w:line="240" w:lineRule="auto"/>
    </w:pPr>
    <w:rPr>
      <w:rFonts w:ascii="Tahoma" w:hAnsi="Tahoma" w:cs="Cambria"/>
      <w:sz w:val="16"/>
      <w:szCs w:val="16"/>
    </w:rPr>
  </w:style>
  <w:style w:type="character" w:customStyle="1" w:styleId="a9">
    <w:name w:val="Текст выноски Знак"/>
    <w:semiHidden/>
    <w:locked/>
    <w:rPr>
      <w:rFonts w:ascii="Tahoma" w:hAnsi="Tahoma" w:cs="Cambria"/>
      <w:sz w:val="16"/>
      <w:szCs w:val="16"/>
    </w:r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">
    <w:name w:val="c2"/>
    <w:rPr>
      <w:rFonts w:cs="Times New Roman"/>
    </w:rPr>
  </w:style>
  <w:style w:type="character" w:customStyle="1" w:styleId="c1">
    <w:name w:val="c1"/>
    <w:rPr>
      <w:rFonts w:cs="Times New Roman"/>
    </w:rPr>
  </w:style>
  <w:style w:type="paragraph" w:styleId="aa">
    <w:name w:val="Normal (Web)"/>
    <w:basedOn w:val="a"/>
    <w:uiPriority w:val="9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b">
    <w:name w:val="Emphasis"/>
    <w:qFormat/>
    <w:rPr>
      <w:rFonts w:cs="Times New Roman"/>
      <w:i/>
      <w:iCs/>
    </w:rPr>
  </w:style>
  <w:style w:type="character" w:customStyle="1" w:styleId="apple-converted-space">
    <w:name w:val="apple-converted-space"/>
    <w:uiPriority w:val="99"/>
    <w:rPr>
      <w:rFonts w:cs="Times New Roman"/>
    </w:rPr>
  </w:style>
  <w:style w:type="character" w:styleId="ac">
    <w:name w:val="Strong"/>
    <w:qFormat/>
    <w:rPr>
      <w:rFonts w:cs="Times New Roman"/>
      <w:b/>
      <w:bCs/>
    </w:rPr>
  </w:style>
  <w:style w:type="paragraph" w:customStyle="1" w:styleId="c5">
    <w:name w:val="c5"/>
    <w:basedOn w:val="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3">
    <w:name w:val="c3"/>
    <w:rPr>
      <w:rFonts w:cs="Times New Roman"/>
    </w:rPr>
  </w:style>
  <w:style w:type="paragraph" w:customStyle="1" w:styleId="c7">
    <w:name w:val="c7"/>
    <w:basedOn w:val="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31">
    <w:name w:val="c31"/>
    <w:basedOn w:val="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1">
    <w:name w:val="c11"/>
    <w:basedOn w:val="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d">
    <w:name w:val="No Spacing"/>
    <w:basedOn w:val="a"/>
    <w:qFormat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7">
    <w:name w:val="17"/>
    <w:rPr>
      <w:rFonts w:cs="Times New Roman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e">
    <w:name w:val="Hyperlink"/>
    <w:semiHidden/>
    <w:rPr>
      <w:rFonts w:cs="Times New Roman"/>
      <w:color w:val="0000FF"/>
      <w:u w:val="single"/>
    </w:rPr>
  </w:style>
  <w:style w:type="paragraph" w:customStyle="1" w:styleId="p5">
    <w:name w:val="p5"/>
    <w:basedOn w:val="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">
    <w:name w:val="page number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4;&#1083;&#1100;&#1075;&#1072;\&#1044;&#1086;&#1087;&#1086;&#1083;&#1085;&#1080;&#1090;&#1077;&#1083;&#1100;&#1085;&#1072;&#1103;%20&#1088;&#1072;&#1073;&#1086;&#1090;&#1072;\2015%20&#1075;\56%20&#1060;&#1077;&#1074;&#1088;&#1072;&#1083;&#1100;%202015\&#1053;&#1077;&#1073;&#1099;&#1082;&#1086;&#1074;&#1072;\&#1056;&#1072;&#1073;&#1086;&#1090;&#1099;%20&#1053;&#1077;&#1073;&#1099;&#1082;&#1086;&#1074;&#1086;&#1081;%20&#1054;.%20&#1053;\&#1058;&#1077;&#1084;&#1072;&#1090;&#1080;&#1095;&#1077;&#1089;&#1082;&#1080;&#1077;%20%20&#1087;&#1088;&#1086;&#1075;&#1091;&#1083;&#1082;&#1080;.%20&#1051;&#1077;&#1090;&#1086;.%20&#1052;&#1083;.&#1075;&#1088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6F55E-B0FE-4EE0-A196-DE6B88696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Тематические  прогулки. Лето. Мл.гр.</Template>
  <TotalTime>37</TotalTime>
  <Pages>7</Pages>
  <Words>2771</Words>
  <Characters>15800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 _______________ Тема 1-й недели: Летние изменения в природе</vt:lpstr>
    </vt:vector>
  </TitlesOfParts>
  <Company>SPecialiST RePack</Company>
  <LinksUpToDate>false</LinksUpToDate>
  <CharactersWithSpaces>18534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 _______________ Тема 1-й недели: Летние изменения в природе</dc:title>
  <dc:creator>ОЛЬГА</dc:creator>
  <cp:lastModifiedBy>Березенкова Татьяна Валерьевна</cp:lastModifiedBy>
  <cp:revision>12</cp:revision>
  <cp:lastPrinted>2015-12-07T12:52:00Z</cp:lastPrinted>
  <dcterms:created xsi:type="dcterms:W3CDTF">2015-11-30T07:25:00Z</dcterms:created>
  <dcterms:modified xsi:type="dcterms:W3CDTF">2019-02-06T11:05:00Z</dcterms:modified>
</cp:coreProperties>
</file>